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06AB42" w14:textId="77777777" w:rsidR="00607C85" w:rsidRDefault="00607C85" w:rsidP="00607C85"/>
    <w:p w14:paraId="5BA0B010" w14:textId="585647A0" w:rsidR="00062E4F" w:rsidRDefault="00062E4F" w:rsidP="00607C85">
      <w:r>
        <w:rPr>
          <w:noProof/>
        </w:rPr>
        <w:drawing>
          <wp:anchor distT="0" distB="0" distL="114300" distR="114300" simplePos="0" relativeHeight="251658240" behindDoc="0" locked="0" layoutInCell="1" allowOverlap="1" wp14:anchorId="4563F575" wp14:editId="71942A7C">
            <wp:simplePos x="0" y="0"/>
            <wp:positionH relativeFrom="page">
              <wp:align>left</wp:align>
            </wp:positionH>
            <wp:positionV relativeFrom="page">
              <wp:align>top</wp:align>
            </wp:positionV>
            <wp:extent cx="7799832" cy="1746504"/>
            <wp:effectExtent l="0" t="0" r="0" b="6350"/>
            <wp:wrapTopAndBottom/>
            <wp:docPr id="85344237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442372" name="Picture 1" descr="A close-up of a 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799832" cy="1746504"/>
                    </a:xfrm>
                    <a:prstGeom prst="rect">
                      <a:avLst/>
                    </a:prstGeom>
                  </pic:spPr>
                </pic:pic>
              </a:graphicData>
            </a:graphic>
            <wp14:sizeRelH relativeFrom="margin">
              <wp14:pctWidth>0</wp14:pctWidth>
            </wp14:sizeRelH>
            <wp14:sizeRelV relativeFrom="margin">
              <wp14:pctHeight>0</wp14:pctHeight>
            </wp14:sizeRelV>
          </wp:anchor>
        </w:drawing>
      </w:r>
    </w:p>
    <w:p w14:paraId="22C3BE38" w14:textId="4154572A" w:rsidR="00CC7E06" w:rsidRPr="00062E4F" w:rsidRDefault="00235083" w:rsidP="00D41CF5">
      <w:pPr>
        <w:pStyle w:val="Goals-H1"/>
        <w:rPr>
          <w:color w:val="005699"/>
        </w:rPr>
      </w:pPr>
      <w:r w:rsidRPr="00062E4F">
        <w:rPr>
          <w:color w:val="005699"/>
        </w:rPr>
        <w:t xml:space="preserve">Goal 1: Medicaid Agency Shares Data </w:t>
      </w:r>
      <w:proofErr w:type="gramStart"/>
      <w:r w:rsidRPr="00062E4F">
        <w:rPr>
          <w:color w:val="005699"/>
        </w:rPr>
        <w:t>With</w:t>
      </w:r>
      <w:proofErr w:type="gramEnd"/>
      <w:r w:rsidRPr="00062E4F">
        <w:rPr>
          <w:color w:val="005699"/>
        </w:rPr>
        <w:t xml:space="preserve"> WIC Agency for Outreach and Strengthens Referrals to Increase WIC Enrollment</w:t>
      </w:r>
    </w:p>
    <w:p w14:paraId="4A652F81" w14:textId="77777777" w:rsidR="00CC7E06" w:rsidRPr="00235083" w:rsidRDefault="00235083" w:rsidP="009278ED">
      <w:pPr>
        <w:pStyle w:val="Goals-body"/>
      </w:pPr>
      <w:r w:rsidRPr="00235083">
        <w:t>Large shares of WIC-eligible Medicaid enrollees nationwide are not participating in WIC, and there are multiple ways to increase participation. When someone who is pregnant or postpartum applies for Medicaid, or when a caregiver applies for Medicaid for a child under 5, they can be automatically referred to WIC. States can also match Medicaid enrollee data with WIC data to conduct targeted WIC outreach directly to families enrolled in Medicaid and eligible for WIC but not enrolled. In addition, states can strengthen the referral process by developing a standardized and streamlined referral mechanism that health care providers can use.</w:t>
      </w:r>
    </w:p>
    <w:p w14:paraId="26DC3471" w14:textId="77777777" w:rsidR="00CC7E06" w:rsidRDefault="00CC7E06" w:rsidP="006420BA">
      <w:pPr>
        <w:pStyle w:val="Goals-body"/>
      </w:pPr>
    </w:p>
    <w:p w14:paraId="68D49EF3" w14:textId="77777777" w:rsidR="00352F76" w:rsidRPr="00352F76" w:rsidRDefault="00352F76" w:rsidP="00352F76">
      <w:pPr>
        <w:pStyle w:val="Goals-H2"/>
      </w:pPr>
      <w:r w:rsidRPr="00352F76">
        <w:t>Strategy 1: Measure and track progress on WIC enrollment among Medicaid beneficiaries</w:t>
      </w:r>
    </w:p>
    <w:p w14:paraId="3FE2D08E" w14:textId="77777777" w:rsidR="00352F76" w:rsidRDefault="00352F76" w:rsidP="006420BA">
      <w:pPr>
        <w:pStyle w:val="Goals-body"/>
      </w:pPr>
    </w:p>
    <w:tbl>
      <w:tblPr>
        <w:tblStyle w:val="TableGrid"/>
        <w:tblW w:w="0" w:type="auto"/>
        <w:tblBorders>
          <w:top w:val="single" w:sz="4" w:space="0" w:color="C99555"/>
          <w:left w:val="single" w:sz="4" w:space="0" w:color="C99555"/>
          <w:bottom w:val="single" w:sz="4" w:space="0" w:color="C99555"/>
          <w:right w:val="single" w:sz="4" w:space="0" w:color="C99555"/>
          <w:insideH w:val="none" w:sz="0" w:space="0" w:color="auto"/>
          <w:insideV w:val="single" w:sz="4" w:space="0" w:color="C99555"/>
        </w:tblBorders>
        <w:tblLook w:val="04A0" w:firstRow="1" w:lastRow="0" w:firstColumn="1" w:lastColumn="0" w:noHBand="0" w:noVBand="1"/>
      </w:tblPr>
      <w:tblGrid>
        <w:gridCol w:w="9350"/>
      </w:tblGrid>
      <w:tr w:rsidR="007C2E8C" w14:paraId="53E07656" w14:textId="77777777" w:rsidTr="00613347">
        <w:tc>
          <w:tcPr>
            <w:tcW w:w="9350" w:type="dxa"/>
            <w:tcBorders>
              <w:bottom w:val="nil"/>
            </w:tcBorders>
            <w:shd w:val="clear" w:color="auto" w:fill="C99555"/>
          </w:tcPr>
          <w:p w14:paraId="7B67B039" w14:textId="77777777" w:rsidR="007C2E8C" w:rsidRPr="00352F76" w:rsidRDefault="00352F76" w:rsidP="00613347">
            <w:pPr>
              <w:pStyle w:val="Goals-question-heading"/>
              <w:rPr>
                <w:sz w:val="20"/>
                <w:szCs w:val="20"/>
              </w:rPr>
            </w:pPr>
            <w:r w:rsidRPr="00352F76">
              <w:rPr>
                <w:sz w:val="20"/>
                <w:szCs w:val="20"/>
              </w:rPr>
              <w:t>Question</w:t>
            </w:r>
            <w:r w:rsidR="00E71BB0">
              <w:rPr>
                <w:sz w:val="20"/>
                <w:szCs w:val="20"/>
              </w:rPr>
              <w:t xml:space="preserve"> 1</w:t>
            </w:r>
            <w:r w:rsidRPr="00352F76">
              <w:rPr>
                <w:sz w:val="20"/>
                <w:szCs w:val="20"/>
              </w:rPr>
              <w:t xml:space="preserve">: </w:t>
            </w:r>
            <w:r w:rsidR="003063E8" w:rsidRPr="00352F76">
              <w:rPr>
                <w:sz w:val="20"/>
                <w:szCs w:val="20"/>
              </w:rPr>
              <w:t xml:space="preserve"> </w:t>
            </w:r>
            <w:r w:rsidRPr="00352F76">
              <w:rPr>
                <w:sz w:val="20"/>
                <w:szCs w:val="20"/>
              </w:rPr>
              <w:t>What is the state doing to support data sharing and measurement between Medicaid and WIC?</w:t>
            </w:r>
          </w:p>
        </w:tc>
      </w:tr>
      <w:tr w:rsidR="007C2E8C" w14:paraId="4A718DC8" w14:textId="77777777" w:rsidTr="00613347">
        <w:tc>
          <w:tcPr>
            <w:tcW w:w="9350" w:type="dxa"/>
            <w:tcBorders>
              <w:top w:val="single" w:sz="4" w:space="0" w:color="A6A6A6" w:themeColor="background1" w:themeShade="A6"/>
              <w:bottom w:val="single" w:sz="4" w:space="0" w:color="C99555"/>
            </w:tcBorders>
          </w:tcPr>
          <w:p w14:paraId="6528B634" w14:textId="715B7491" w:rsidR="007C2E8C" w:rsidRDefault="00062E4F" w:rsidP="00613347">
            <w:pPr>
              <w:pStyle w:val="Goals-notes"/>
            </w:pPr>
            <w:r>
              <w:t>Add notes here</w:t>
            </w:r>
            <w:r w:rsidR="007C2E8C">
              <w:t xml:space="preserve"> (this box will expand to fit the length of your notes)</w:t>
            </w:r>
          </w:p>
          <w:p w14:paraId="65E2D77C" w14:textId="4372F006" w:rsidR="007C2E8C" w:rsidRPr="00297CCA" w:rsidRDefault="00062E4F" w:rsidP="00297CCA">
            <w:pPr>
              <w:pStyle w:val="Goals-notes-bullets"/>
            </w:pPr>
            <w:r>
              <w:t>Add notes here</w:t>
            </w:r>
          </w:p>
        </w:tc>
      </w:tr>
    </w:tbl>
    <w:p w14:paraId="0159146A" w14:textId="77777777" w:rsidR="007C2E8C" w:rsidRDefault="007C2E8C" w:rsidP="005A71FC">
      <w:pPr>
        <w:pStyle w:val="Goals-body"/>
      </w:pPr>
    </w:p>
    <w:tbl>
      <w:tblPr>
        <w:tblStyle w:val="TableGrid"/>
        <w:tblW w:w="0" w:type="auto"/>
        <w:tblBorders>
          <w:top w:val="single" w:sz="4" w:space="0" w:color="C99555"/>
          <w:left w:val="single" w:sz="4" w:space="0" w:color="C99555"/>
          <w:bottom w:val="single" w:sz="4" w:space="0" w:color="C99555"/>
          <w:right w:val="single" w:sz="4" w:space="0" w:color="C99555"/>
          <w:insideH w:val="none" w:sz="0" w:space="0" w:color="auto"/>
          <w:insideV w:val="single" w:sz="4" w:space="0" w:color="C99555"/>
        </w:tblBorders>
        <w:tblLook w:val="04A0" w:firstRow="1" w:lastRow="0" w:firstColumn="1" w:lastColumn="0" w:noHBand="0" w:noVBand="1"/>
      </w:tblPr>
      <w:tblGrid>
        <w:gridCol w:w="9350"/>
      </w:tblGrid>
      <w:tr w:rsidR="005A71FC" w14:paraId="73B78F93" w14:textId="77777777" w:rsidTr="00613347">
        <w:tc>
          <w:tcPr>
            <w:tcW w:w="9350" w:type="dxa"/>
            <w:tcBorders>
              <w:bottom w:val="nil"/>
            </w:tcBorders>
            <w:shd w:val="clear" w:color="auto" w:fill="C99555"/>
          </w:tcPr>
          <w:p w14:paraId="5170E96B" w14:textId="77777777" w:rsidR="005A71FC" w:rsidRPr="00352F76" w:rsidRDefault="005A71FC" w:rsidP="00613347">
            <w:pPr>
              <w:pStyle w:val="Goals-question-heading"/>
              <w:rPr>
                <w:sz w:val="20"/>
                <w:szCs w:val="20"/>
              </w:rPr>
            </w:pPr>
            <w:r w:rsidRPr="00352F76">
              <w:rPr>
                <w:sz w:val="20"/>
                <w:szCs w:val="20"/>
              </w:rPr>
              <w:t>Question</w:t>
            </w:r>
            <w:r w:rsidR="00E71BB0">
              <w:rPr>
                <w:sz w:val="20"/>
                <w:szCs w:val="20"/>
              </w:rPr>
              <w:t xml:space="preserve"> 2</w:t>
            </w:r>
            <w:r w:rsidRPr="00352F76">
              <w:rPr>
                <w:sz w:val="20"/>
                <w:szCs w:val="20"/>
              </w:rPr>
              <w:t xml:space="preserve">:  </w:t>
            </w:r>
            <w:r w:rsidRPr="005A71FC">
              <w:rPr>
                <w:sz w:val="20"/>
                <w:szCs w:val="20"/>
              </w:rPr>
              <w:t>Do the state’s Medicaid and WIC agencies already have cross-program agreements to share data?</w:t>
            </w:r>
          </w:p>
        </w:tc>
      </w:tr>
      <w:tr w:rsidR="005A71FC" w14:paraId="202D40B8" w14:textId="77777777" w:rsidTr="00613347">
        <w:tc>
          <w:tcPr>
            <w:tcW w:w="9350" w:type="dxa"/>
            <w:tcBorders>
              <w:top w:val="single" w:sz="4" w:space="0" w:color="A6A6A6" w:themeColor="background1" w:themeShade="A6"/>
              <w:bottom w:val="single" w:sz="4" w:space="0" w:color="C99555"/>
            </w:tcBorders>
          </w:tcPr>
          <w:p w14:paraId="293B4F5B" w14:textId="77777777" w:rsidR="00062E4F" w:rsidRDefault="00062E4F" w:rsidP="00062E4F">
            <w:pPr>
              <w:pStyle w:val="Goals-notes"/>
            </w:pPr>
            <w:r>
              <w:t>Add notes here (this box will expand to fit the length of your notes)</w:t>
            </w:r>
          </w:p>
          <w:p w14:paraId="3B82B381" w14:textId="6360239C" w:rsidR="005A71FC" w:rsidRPr="00297CCA" w:rsidRDefault="00062E4F" w:rsidP="00062E4F">
            <w:pPr>
              <w:pStyle w:val="Goals-notes-bullets"/>
            </w:pPr>
            <w:r>
              <w:t>Add notes here</w:t>
            </w:r>
          </w:p>
        </w:tc>
      </w:tr>
    </w:tbl>
    <w:p w14:paraId="0318990E" w14:textId="77777777" w:rsidR="005A71FC" w:rsidRDefault="005A71FC" w:rsidP="005A71FC">
      <w:pPr>
        <w:pStyle w:val="Goals-body"/>
      </w:pPr>
    </w:p>
    <w:tbl>
      <w:tblPr>
        <w:tblStyle w:val="TableGrid"/>
        <w:tblW w:w="0" w:type="auto"/>
        <w:tblBorders>
          <w:top w:val="single" w:sz="4" w:space="0" w:color="C99555"/>
          <w:left w:val="single" w:sz="4" w:space="0" w:color="C99555"/>
          <w:bottom w:val="single" w:sz="4" w:space="0" w:color="C99555"/>
          <w:right w:val="single" w:sz="4" w:space="0" w:color="C99555"/>
          <w:insideH w:val="none" w:sz="0" w:space="0" w:color="auto"/>
          <w:insideV w:val="single" w:sz="4" w:space="0" w:color="C99555"/>
        </w:tblBorders>
        <w:tblLook w:val="04A0" w:firstRow="1" w:lastRow="0" w:firstColumn="1" w:lastColumn="0" w:noHBand="0" w:noVBand="1"/>
      </w:tblPr>
      <w:tblGrid>
        <w:gridCol w:w="9350"/>
      </w:tblGrid>
      <w:tr w:rsidR="005A71FC" w14:paraId="6131F5EC" w14:textId="77777777" w:rsidTr="00613347">
        <w:tc>
          <w:tcPr>
            <w:tcW w:w="9350" w:type="dxa"/>
            <w:tcBorders>
              <w:bottom w:val="nil"/>
            </w:tcBorders>
            <w:shd w:val="clear" w:color="auto" w:fill="C99555"/>
          </w:tcPr>
          <w:p w14:paraId="61B46921" w14:textId="77777777" w:rsidR="005A71FC" w:rsidRPr="00352F76" w:rsidRDefault="005A71FC" w:rsidP="00613347">
            <w:pPr>
              <w:pStyle w:val="Goals-question-heading"/>
              <w:rPr>
                <w:sz w:val="20"/>
                <w:szCs w:val="20"/>
              </w:rPr>
            </w:pPr>
            <w:r w:rsidRPr="00352F76">
              <w:rPr>
                <w:sz w:val="20"/>
                <w:szCs w:val="20"/>
              </w:rPr>
              <w:t>Question</w:t>
            </w:r>
            <w:r w:rsidR="00E71BB0">
              <w:rPr>
                <w:sz w:val="20"/>
                <w:szCs w:val="20"/>
              </w:rPr>
              <w:t xml:space="preserve"> 3</w:t>
            </w:r>
            <w:r w:rsidRPr="00352F76">
              <w:rPr>
                <w:sz w:val="20"/>
                <w:szCs w:val="20"/>
              </w:rPr>
              <w:t xml:space="preserve">:  </w:t>
            </w:r>
            <w:r w:rsidRPr="005A71FC">
              <w:rPr>
                <w:sz w:val="20"/>
                <w:szCs w:val="20"/>
              </w:rPr>
              <w:t xml:space="preserve">Which agencies </w:t>
            </w:r>
            <w:proofErr w:type="gramStart"/>
            <w:r w:rsidRPr="005A71FC">
              <w:rPr>
                <w:sz w:val="20"/>
                <w:szCs w:val="20"/>
              </w:rPr>
              <w:t>actually share</w:t>
            </w:r>
            <w:proofErr w:type="gramEnd"/>
            <w:r w:rsidRPr="005A71FC">
              <w:rPr>
                <w:sz w:val="20"/>
                <w:szCs w:val="20"/>
              </w:rPr>
              <w:t xml:space="preserve"> data, and with which other agencies?</w:t>
            </w:r>
          </w:p>
        </w:tc>
      </w:tr>
      <w:tr w:rsidR="005A71FC" w14:paraId="4DBED9F6" w14:textId="77777777" w:rsidTr="00613347">
        <w:tc>
          <w:tcPr>
            <w:tcW w:w="9350" w:type="dxa"/>
            <w:tcBorders>
              <w:top w:val="single" w:sz="4" w:space="0" w:color="A6A6A6" w:themeColor="background1" w:themeShade="A6"/>
              <w:bottom w:val="single" w:sz="4" w:space="0" w:color="C99555"/>
            </w:tcBorders>
          </w:tcPr>
          <w:p w14:paraId="75352063" w14:textId="77777777" w:rsidR="00062E4F" w:rsidRDefault="00062E4F" w:rsidP="00062E4F">
            <w:pPr>
              <w:pStyle w:val="Goals-notes"/>
            </w:pPr>
            <w:r>
              <w:t>Add notes here (this box will expand to fit the length of your notes)</w:t>
            </w:r>
          </w:p>
          <w:p w14:paraId="2529C031" w14:textId="122879EB" w:rsidR="005A71FC" w:rsidRPr="00297CCA" w:rsidRDefault="00062E4F" w:rsidP="00062E4F">
            <w:pPr>
              <w:pStyle w:val="Goals-notes-bullets"/>
            </w:pPr>
            <w:r>
              <w:t>Add notes here</w:t>
            </w:r>
          </w:p>
        </w:tc>
      </w:tr>
    </w:tbl>
    <w:p w14:paraId="2DBC9B1E" w14:textId="49E83678" w:rsidR="00062E4F" w:rsidRDefault="00062E4F" w:rsidP="005A71FC">
      <w:pPr>
        <w:pStyle w:val="Goals-body"/>
      </w:pPr>
    </w:p>
    <w:p w14:paraId="6C7E7575" w14:textId="77777777" w:rsidR="00062E4F" w:rsidRDefault="00062E4F">
      <w:pPr>
        <w:rPr>
          <w:rFonts w:ascii="Franklin Gothic Book" w:hAnsi="Franklin Gothic Book" w:cs="Times New Roman (Body CS)"/>
          <w:sz w:val="20"/>
        </w:rPr>
      </w:pPr>
      <w:r>
        <w:br w:type="page"/>
      </w:r>
    </w:p>
    <w:tbl>
      <w:tblPr>
        <w:tblStyle w:val="TableGrid"/>
        <w:tblW w:w="0" w:type="auto"/>
        <w:tblBorders>
          <w:top w:val="single" w:sz="4" w:space="0" w:color="C99555"/>
          <w:left w:val="single" w:sz="4" w:space="0" w:color="C99555"/>
          <w:bottom w:val="single" w:sz="4" w:space="0" w:color="C99555"/>
          <w:right w:val="single" w:sz="4" w:space="0" w:color="C99555"/>
          <w:insideH w:val="none" w:sz="0" w:space="0" w:color="auto"/>
          <w:insideV w:val="single" w:sz="4" w:space="0" w:color="C99555"/>
        </w:tblBorders>
        <w:tblLook w:val="04A0" w:firstRow="1" w:lastRow="0" w:firstColumn="1" w:lastColumn="0" w:noHBand="0" w:noVBand="1"/>
      </w:tblPr>
      <w:tblGrid>
        <w:gridCol w:w="9350"/>
      </w:tblGrid>
      <w:tr w:rsidR="005A71FC" w14:paraId="4FA913BA" w14:textId="77777777" w:rsidTr="00613347">
        <w:tc>
          <w:tcPr>
            <w:tcW w:w="9350" w:type="dxa"/>
            <w:tcBorders>
              <w:bottom w:val="nil"/>
            </w:tcBorders>
            <w:shd w:val="clear" w:color="auto" w:fill="C99555"/>
          </w:tcPr>
          <w:p w14:paraId="3797A531" w14:textId="77777777" w:rsidR="005A71FC" w:rsidRPr="00352F76" w:rsidRDefault="005A71FC" w:rsidP="00613347">
            <w:pPr>
              <w:pStyle w:val="Goals-question-heading"/>
              <w:rPr>
                <w:sz w:val="20"/>
                <w:szCs w:val="20"/>
              </w:rPr>
            </w:pPr>
            <w:r w:rsidRPr="00352F76">
              <w:rPr>
                <w:sz w:val="20"/>
                <w:szCs w:val="20"/>
              </w:rPr>
              <w:lastRenderedPageBreak/>
              <w:t>Question</w:t>
            </w:r>
            <w:r w:rsidR="00E71BB0">
              <w:rPr>
                <w:sz w:val="20"/>
                <w:szCs w:val="20"/>
              </w:rPr>
              <w:t xml:space="preserve"> 4</w:t>
            </w:r>
            <w:r w:rsidRPr="00352F76">
              <w:rPr>
                <w:sz w:val="20"/>
                <w:szCs w:val="20"/>
              </w:rPr>
              <w:t xml:space="preserve">:  </w:t>
            </w:r>
            <w:r w:rsidRPr="005A71FC">
              <w:rPr>
                <w:sz w:val="20"/>
                <w:szCs w:val="20"/>
              </w:rPr>
              <w:t>Does either agency measure the share of WIC-eligible Medicaid enrollees who participate in WIC? If so, is there also measurement for specific subgroups?</w:t>
            </w:r>
          </w:p>
        </w:tc>
      </w:tr>
      <w:tr w:rsidR="005A71FC" w14:paraId="3464B074" w14:textId="77777777" w:rsidTr="00613347">
        <w:tc>
          <w:tcPr>
            <w:tcW w:w="9350" w:type="dxa"/>
            <w:tcBorders>
              <w:top w:val="single" w:sz="4" w:space="0" w:color="A6A6A6" w:themeColor="background1" w:themeShade="A6"/>
              <w:bottom w:val="single" w:sz="4" w:space="0" w:color="C99555"/>
            </w:tcBorders>
          </w:tcPr>
          <w:p w14:paraId="189D23C1" w14:textId="77777777" w:rsidR="00062E4F" w:rsidRDefault="00062E4F" w:rsidP="00062E4F">
            <w:pPr>
              <w:pStyle w:val="Goals-notes"/>
            </w:pPr>
            <w:r>
              <w:t>Add notes here (this box will expand to fit the length of your notes)</w:t>
            </w:r>
          </w:p>
          <w:p w14:paraId="13D38367" w14:textId="5F716DD1" w:rsidR="005A71FC" w:rsidRPr="00297CCA" w:rsidRDefault="00062E4F" w:rsidP="00062E4F">
            <w:pPr>
              <w:pStyle w:val="Goals-notes-bullets"/>
            </w:pPr>
            <w:r>
              <w:t>Add notes here</w:t>
            </w:r>
          </w:p>
        </w:tc>
      </w:tr>
    </w:tbl>
    <w:p w14:paraId="15D22829" w14:textId="77777777" w:rsidR="005A71FC" w:rsidRDefault="005A71FC" w:rsidP="005A71FC">
      <w:pPr>
        <w:pStyle w:val="Goals-body"/>
      </w:pPr>
    </w:p>
    <w:p w14:paraId="618F4B86" w14:textId="1D8EC870" w:rsidR="00C512E6" w:rsidRPr="00062E4F" w:rsidRDefault="00C512E6" w:rsidP="00062E4F">
      <w:pPr>
        <w:pStyle w:val="Goals-body"/>
      </w:pPr>
    </w:p>
    <w:p w14:paraId="51513529" w14:textId="77777777" w:rsidR="00C512E6" w:rsidRDefault="00C512E6" w:rsidP="00C512E6">
      <w:pPr>
        <w:pStyle w:val="Goals-H2"/>
      </w:pPr>
      <w:r w:rsidRPr="00352F76">
        <w:t xml:space="preserve">Strategy </w:t>
      </w:r>
      <w:r>
        <w:t>2</w:t>
      </w:r>
      <w:r w:rsidRPr="00352F76">
        <w:t xml:space="preserve">: </w:t>
      </w:r>
      <w:r w:rsidRPr="00C512E6">
        <w:t>Refer Medicaid applicants to WIC</w:t>
      </w:r>
    </w:p>
    <w:p w14:paraId="33714BCC" w14:textId="77777777" w:rsidR="00C512E6" w:rsidRDefault="00C512E6" w:rsidP="00C512E6">
      <w:pPr>
        <w:pStyle w:val="Goals-body"/>
      </w:pPr>
    </w:p>
    <w:tbl>
      <w:tblPr>
        <w:tblStyle w:val="TableGrid"/>
        <w:tblW w:w="0" w:type="auto"/>
        <w:tblBorders>
          <w:top w:val="single" w:sz="4" w:space="0" w:color="C99555"/>
          <w:left w:val="single" w:sz="4" w:space="0" w:color="C99555"/>
          <w:bottom w:val="single" w:sz="4" w:space="0" w:color="C99555"/>
          <w:right w:val="single" w:sz="4" w:space="0" w:color="C99555"/>
          <w:insideH w:val="none" w:sz="0" w:space="0" w:color="auto"/>
          <w:insideV w:val="single" w:sz="4" w:space="0" w:color="C99555"/>
        </w:tblBorders>
        <w:tblLook w:val="04A0" w:firstRow="1" w:lastRow="0" w:firstColumn="1" w:lastColumn="0" w:noHBand="0" w:noVBand="1"/>
      </w:tblPr>
      <w:tblGrid>
        <w:gridCol w:w="9350"/>
      </w:tblGrid>
      <w:tr w:rsidR="00C512E6" w14:paraId="6959FBE1" w14:textId="77777777" w:rsidTr="00613347">
        <w:tc>
          <w:tcPr>
            <w:tcW w:w="9350" w:type="dxa"/>
            <w:tcBorders>
              <w:bottom w:val="nil"/>
            </w:tcBorders>
            <w:shd w:val="clear" w:color="auto" w:fill="C99555"/>
          </w:tcPr>
          <w:p w14:paraId="1C75AC26" w14:textId="77777777" w:rsidR="00C512E6" w:rsidRPr="00352F76" w:rsidRDefault="00C512E6" w:rsidP="00613347">
            <w:pPr>
              <w:pStyle w:val="Goals-question-heading"/>
              <w:rPr>
                <w:sz w:val="20"/>
                <w:szCs w:val="20"/>
              </w:rPr>
            </w:pPr>
            <w:r w:rsidRPr="00352F76">
              <w:rPr>
                <w:sz w:val="20"/>
                <w:szCs w:val="20"/>
              </w:rPr>
              <w:t>Question</w:t>
            </w:r>
            <w:r w:rsidR="00E71BB0">
              <w:rPr>
                <w:sz w:val="20"/>
                <w:szCs w:val="20"/>
              </w:rPr>
              <w:t xml:space="preserve"> 1</w:t>
            </w:r>
            <w:r w:rsidRPr="00352F76">
              <w:rPr>
                <w:sz w:val="20"/>
                <w:szCs w:val="20"/>
              </w:rPr>
              <w:t xml:space="preserve">:  </w:t>
            </w:r>
            <w:r w:rsidRPr="00C512E6">
              <w:rPr>
                <w:sz w:val="20"/>
                <w:szCs w:val="20"/>
              </w:rPr>
              <w:t>What types of referrals is the state Medicaid agency making to WIC currently? And how are the referrals made?</w:t>
            </w:r>
          </w:p>
        </w:tc>
      </w:tr>
      <w:tr w:rsidR="00C512E6" w14:paraId="3E1A19FD" w14:textId="77777777" w:rsidTr="00613347">
        <w:tc>
          <w:tcPr>
            <w:tcW w:w="9350" w:type="dxa"/>
            <w:tcBorders>
              <w:top w:val="single" w:sz="4" w:space="0" w:color="A6A6A6" w:themeColor="background1" w:themeShade="A6"/>
              <w:bottom w:val="single" w:sz="4" w:space="0" w:color="C99555"/>
            </w:tcBorders>
          </w:tcPr>
          <w:p w14:paraId="2A27FE89" w14:textId="77777777" w:rsidR="00062E4F" w:rsidRDefault="00062E4F" w:rsidP="00062E4F">
            <w:pPr>
              <w:pStyle w:val="Goals-notes"/>
            </w:pPr>
            <w:r>
              <w:t>Add notes here (this box will expand to fit the length of your notes)</w:t>
            </w:r>
          </w:p>
          <w:p w14:paraId="51156D97" w14:textId="5B5C87FD" w:rsidR="00C512E6" w:rsidRPr="00297CCA" w:rsidRDefault="00062E4F" w:rsidP="00062E4F">
            <w:pPr>
              <w:pStyle w:val="Goals-notes-bullets"/>
            </w:pPr>
            <w:r>
              <w:t>Add notes here</w:t>
            </w:r>
          </w:p>
        </w:tc>
      </w:tr>
    </w:tbl>
    <w:p w14:paraId="0A63DA7A" w14:textId="77777777" w:rsidR="00C512E6" w:rsidRDefault="00C512E6" w:rsidP="00C512E6">
      <w:pPr>
        <w:pStyle w:val="Goals-body"/>
      </w:pPr>
    </w:p>
    <w:tbl>
      <w:tblPr>
        <w:tblStyle w:val="TableGrid"/>
        <w:tblW w:w="0" w:type="auto"/>
        <w:tblBorders>
          <w:top w:val="single" w:sz="4" w:space="0" w:color="C99555"/>
          <w:left w:val="single" w:sz="4" w:space="0" w:color="C99555"/>
          <w:bottom w:val="single" w:sz="4" w:space="0" w:color="C99555"/>
          <w:right w:val="single" w:sz="4" w:space="0" w:color="C99555"/>
          <w:insideH w:val="none" w:sz="0" w:space="0" w:color="auto"/>
          <w:insideV w:val="single" w:sz="4" w:space="0" w:color="C99555"/>
        </w:tblBorders>
        <w:tblLook w:val="04A0" w:firstRow="1" w:lastRow="0" w:firstColumn="1" w:lastColumn="0" w:noHBand="0" w:noVBand="1"/>
      </w:tblPr>
      <w:tblGrid>
        <w:gridCol w:w="9350"/>
      </w:tblGrid>
      <w:tr w:rsidR="00C512E6" w14:paraId="14D2FF1D" w14:textId="77777777" w:rsidTr="00613347">
        <w:tc>
          <w:tcPr>
            <w:tcW w:w="9350" w:type="dxa"/>
            <w:tcBorders>
              <w:bottom w:val="nil"/>
            </w:tcBorders>
            <w:shd w:val="clear" w:color="auto" w:fill="C99555"/>
          </w:tcPr>
          <w:p w14:paraId="33C12C73" w14:textId="77777777" w:rsidR="00C512E6" w:rsidRPr="00352F76" w:rsidRDefault="00C512E6" w:rsidP="00613347">
            <w:pPr>
              <w:pStyle w:val="Goals-question-heading"/>
              <w:rPr>
                <w:sz w:val="20"/>
                <w:szCs w:val="20"/>
              </w:rPr>
            </w:pPr>
            <w:r w:rsidRPr="00352F76">
              <w:rPr>
                <w:sz w:val="20"/>
                <w:szCs w:val="20"/>
              </w:rPr>
              <w:t>Question</w:t>
            </w:r>
            <w:r w:rsidR="00E71BB0">
              <w:rPr>
                <w:sz w:val="20"/>
                <w:szCs w:val="20"/>
              </w:rPr>
              <w:t xml:space="preserve"> 2</w:t>
            </w:r>
            <w:r w:rsidRPr="00352F76">
              <w:rPr>
                <w:sz w:val="20"/>
                <w:szCs w:val="20"/>
              </w:rPr>
              <w:t xml:space="preserve">:  </w:t>
            </w:r>
            <w:r w:rsidRPr="00C512E6">
              <w:rPr>
                <w:sz w:val="20"/>
                <w:szCs w:val="20"/>
              </w:rPr>
              <w:t>Does the state Medicaid (or SNAP or TANF) agency automatically send information about applicants to the WIC agency so WIC staff can follow up with those not enrolled in WIC?</w:t>
            </w:r>
          </w:p>
        </w:tc>
      </w:tr>
      <w:tr w:rsidR="00C512E6" w14:paraId="62A8A19A" w14:textId="77777777" w:rsidTr="00613347">
        <w:tc>
          <w:tcPr>
            <w:tcW w:w="9350" w:type="dxa"/>
            <w:tcBorders>
              <w:top w:val="single" w:sz="4" w:space="0" w:color="A6A6A6" w:themeColor="background1" w:themeShade="A6"/>
              <w:bottom w:val="single" w:sz="4" w:space="0" w:color="C99555"/>
            </w:tcBorders>
          </w:tcPr>
          <w:p w14:paraId="4AA3C47F" w14:textId="77777777" w:rsidR="00062E4F" w:rsidRDefault="00062E4F" w:rsidP="00062E4F">
            <w:pPr>
              <w:pStyle w:val="Goals-notes"/>
            </w:pPr>
            <w:r>
              <w:t>Add notes here (this box will expand to fit the length of your notes)</w:t>
            </w:r>
          </w:p>
          <w:p w14:paraId="5880DCEF" w14:textId="07B62C15" w:rsidR="00C512E6" w:rsidRPr="00297CCA" w:rsidRDefault="00062E4F" w:rsidP="00062E4F">
            <w:pPr>
              <w:pStyle w:val="Goals-notes-bullets"/>
            </w:pPr>
            <w:r>
              <w:t>Add notes here</w:t>
            </w:r>
          </w:p>
        </w:tc>
      </w:tr>
    </w:tbl>
    <w:p w14:paraId="7A4C768B" w14:textId="77777777" w:rsidR="00C512E6" w:rsidRDefault="00C512E6" w:rsidP="00C512E6">
      <w:pPr>
        <w:pStyle w:val="Goals-body"/>
      </w:pPr>
    </w:p>
    <w:tbl>
      <w:tblPr>
        <w:tblStyle w:val="TableGrid"/>
        <w:tblW w:w="0" w:type="auto"/>
        <w:tblBorders>
          <w:top w:val="single" w:sz="4" w:space="0" w:color="C99555"/>
          <w:left w:val="single" w:sz="4" w:space="0" w:color="C99555"/>
          <w:bottom w:val="single" w:sz="4" w:space="0" w:color="C99555"/>
          <w:right w:val="single" w:sz="4" w:space="0" w:color="C99555"/>
          <w:insideH w:val="none" w:sz="0" w:space="0" w:color="auto"/>
          <w:insideV w:val="single" w:sz="4" w:space="0" w:color="C99555"/>
        </w:tblBorders>
        <w:tblLook w:val="04A0" w:firstRow="1" w:lastRow="0" w:firstColumn="1" w:lastColumn="0" w:noHBand="0" w:noVBand="1"/>
      </w:tblPr>
      <w:tblGrid>
        <w:gridCol w:w="9350"/>
      </w:tblGrid>
      <w:tr w:rsidR="00C512E6" w14:paraId="00D0BA9A" w14:textId="77777777" w:rsidTr="00613347">
        <w:tc>
          <w:tcPr>
            <w:tcW w:w="9350" w:type="dxa"/>
            <w:tcBorders>
              <w:bottom w:val="nil"/>
            </w:tcBorders>
            <w:shd w:val="clear" w:color="auto" w:fill="C99555"/>
          </w:tcPr>
          <w:p w14:paraId="626CBE63" w14:textId="77777777" w:rsidR="00C512E6" w:rsidRPr="00352F76" w:rsidRDefault="00C512E6" w:rsidP="00613347">
            <w:pPr>
              <w:pStyle w:val="Goals-question-heading"/>
              <w:rPr>
                <w:sz w:val="20"/>
                <w:szCs w:val="20"/>
              </w:rPr>
            </w:pPr>
            <w:r w:rsidRPr="00352F76">
              <w:rPr>
                <w:sz w:val="20"/>
                <w:szCs w:val="20"/>
              </w:rPr>
              <w:t>Question</w:t>
            </w:r>
            <w:r w:rsidR="00E71BB0">
              <w:rPr>
                <w:sz w:val="20"/>
                <w:szCs w:val="20"/>
              </w:rPr>
              <w:t xml:space="preserve"> 3</w:t>
            </w:r>
            <w:r w:rsidRPr="00352F76">
              <w:rPr>
                <w:sz w:val="20"/>
                <w:szCs w:val="20"/>
              </w:rPr>
              <w:t xml:space="preserve">:  </w:t>
            </w:r>
            <w:r w:rsidR="00E71BB0" w:rsidRPr="00E71BB0">
              <w:rPr>
                <w:sz w:val="20"/>
                <w:szCs w:val="20"/>
              </w:rPr>
              <w:t>Can Medicaid applicants request that information be shared with WIC to begin the enrollment process?</w:t>
            </w:r>
          </w:p>
        </w:tc>
      </w:tr>
      <w:tr w:rsidR="00C512E6" w14:paraId="3C27D111" w14:textId="77777777" w:rsidTr="00613347">
        <w:tc>
          <w:tcPr>
            <w:tcW w:w="9350" w:type="dxa"/>
            <w:tcBorders>
              <w:top w:val="single" w:sz="4" w:space="0" w:color="A6A6A6" w:themeColor="background1" w:themeShade="A6"/>
              <w:bottom w:val="single" w:sz="4" w:space="0" w:color="C99555"/>
            </w:tcBorders>
          </w:tcPr>
          <w:p w14:paraId="2CAF65E9" w14:textId="77777777" w:rsidR="00062E4F" w:rsidRDefault="00062E4F" w:rsidP="00062E4F">
            <w:pPr>
              <w:pStyle w:val="Goals-notes"/>
            </w:pPr>
            <w:r>
              <w:t>Add notes here (this box will expand to fit the length of your notes)</w:t>
            </w:r>
          </w:p>
          <w:p w14:paraId="4C38DA9F" w14:textId="5FE5654C" w:rsidR="00C512E6" w:rsidRPr="00297CCA" w:rsidRDefault="00062E4F" w:rsidP="00062E4F">
            <w:pPr>
              <w:pStyle w:val="Goals-notes-bullets"/>
            </w:pPr>
            <w:r>
              <w:t>Add notes here</w:t>
            </w:r>
          </w:p>
        </w:tc>
      </w:tr>
    </w:tbl>
    <w:p w14:paraId="5E8C41B4" w14:textId="77777777" w:rsidR="00C512E6" w:rsidRDefault="00C512E6" w:rsidP="00C512E6">
      <w:pPr>
        <w:pStyle w:val="Goals-body"/>
      </w:pPr>
    </w:p>
    <w:tbl>
      <w:tblPr>
        <w:tblStyle w:val="TableGrid"/>
        <w:tblW w:w="0" w:type="auto"/>
        <w:tblBorders>
          <w:top w:val="single" w:sz="4" w:space="0" w:color="C99555"/>
          <w:left w:val="single" w:sz="4" w:space="0" w:color="C99555"/>
          <w:bottom w:val="single" w:sz="4" w:space="0" w:color="C99555"/>
          <w:right w:val="single" w:sz="4" w:space="0" w:color="C99555"/>
          <w:insideH w:val="none" w:sz="0" w:space="0" w:color="auto"/>
          <w:insideV w:val="single" w:sz="4" w:space="0" w:color="C99555"/>
        </w:tblBorders>
        <w:tblLook w:val="04A0" w:firstRow="1" w:lastRow="0" w:firstColumn="1" w:lastColumn="0" w:noHBand="0" w:noVBand="1"/>
      </w:tblPr>
      <w:tblGrid>
        <w:gridCol w:w="9350"/>
      </w:tblGrid>
      <w:tr w:rsidR="00C512E6" w14:paraId="2DBE2246" w14:textId="77777777" w:rsidTr="00613347">
        <w:tc>
          <w:tcPr>
            <w:tcW w:w="9350" w:type="dxa"/>
            <w:tcBorders>
              <w:bottom w:val="nil"/>
            </w:tcBorders>
            <w:shd w:val="clear" w:color="auto" w:fill="C99555"/>
          </w:tcPr>
          <w:p w14:paraId="45C19000" w14:textId="77777777" w:rsidR="00C512E6" w:rsidRPr="00352F76" w:rsidRDefault="00C512E6" w:rsidP="00613347">
            <w:pPr>
              <w:pStyle w:val="Goals-question-heading"/>
              <w:rPr>
                <w:sz w:val="20"/>
                <w:szCs w:val="20"/>
              </w:rPr>
            </w:pPr>
            <w:r w:rsidRPr="00352F76">
              <w:rPr>
                <w:sz w:val="20"/>
                <w:szCs w:val="20"/>
              </w:rPr>
              <w:t>Question</w:t>
            </w:r>
            <w:r w:rsidR="00E71BB0">
              <w:rPr>
                <w:sz w:val="20"/>
                <w:szCs w:val="20"/>
              </w:rPr>
              <w:t xml:space="preserve"> 4</w:t>
            </w:r>
            <w:r w:rsidRPr="00352F76">
              <w:rPr>
                <w:sz w:val="20"/>
                <w:szCs w:val="20"/>
              </w:rPr>
              <w:t xml:space="preserve">:  </w:t>
            </w:r>
            <w:r w:rsidR="00E71BB0" w:rsidRPr="00E71BB0">
              <w:rPr>
                <w:sz w:val="20"/>
                <w:szCs w:val="20"/>
              </w:rPr>
              <w:t>If not, does the state have an online WIC application that Medicaid applicants or enrollees could be referred to?</w:t>
            </w:r>
          </w:p>
        </w:tc>
      </w:tr>
      <w:tr w:rsidR="00C512E6" w14:paraId="0EAD6053" w14:textId="77777777" w:rsidTr="00613347">
        <w:tc>
          <w:tcPr>
            <w:tcW w:w="9350" w:type="dxa"/>
            <w:tcBorders>
              <w:top w:val="single" w:sz="4" w:space="0" w:color="A6A6A6" w:themeColor="background1" w:themeShade="A6"/>
              <w:bottom w:val="single" w:sz="4" w:space="0" w:color="C99555"/>
            </w:tcBorders>
          </w:tcPr>
          <w:p w14:paraId="10D4FEDA" w14:textId="77777777" w:rsidR="00062E4F" w:rsidRDefault="00062E4F" w:rsidP="00062E4F">
            <w:pPr>
              <w:pStyle w:val="Goals-notes"/>
            </w:pPr>
            <w:r>
              <w:t>Add notes here (this box will expand to fit the length of your notes)</w:t>
            </w:r>
          </w:p>
          <w:p w14:paraId="0DA85ABB" w14:textId="5641BB4C" w:rsidR="00C512E6" w:rsidRPr="00297CCA" w:rsidRDefault="00062E4F" w:rsidP="00062E4F">
            <w:pPr>
              <w:pStyle w:val="Goals-notes-bullets"/>
            </w:pPr>
            <w:r>
              <w:t>Add notes here</w:t>
            </w:r>
          </w:p>
        </w:tc>
      </w:tr>
    </w:tbl>
    <w:p w14:paraId="2C54FFF5" w14:textId="77777777" w:rsidR="00C512E6" w:rsidRDefault="00C512E6" w:rsidP="00C512E6">
      <w:pPr>
        <w:pStyle w:val="Goals-body"/>
      </w:pPr>
    </w:p>
    <w:p w14:paraId="5A20B0AF" w14:textId="77777777" w:rsidR="0029791F" w:rsidRDefault="0029791F" w:rsidP="00C512E6">
      <w:pPr>
        <w:pStyle w:val="Goals-body"/>
      </w:pPr>
    </w:p>
    <w:p w14:paraId="53EC2F7F" w14:textId="77777777" w:rsidR="00E71BB0" w:rsidRDefault="00E71BB0" w:rsidP="00E71BB0">
      <w:pPr>
        <w:pStyle w:val="Goals-H2"/>
      </w:pPr>
      <w:r w:rsidRPr="00E71BB0">
        <w:t>Strategy 3: Use Medicaid data for targeted WIC Outreach</w:t>
      </w:r>
    </w:p>
    <w:p w14:paraId="26E6FEA5" w14:textId="77777777" w:rsidR="00E71BB0" w:rsidRDefault="00E71BB0" w:rsidP="00E71BB0">
      <w:pPr>
        <w:pStyle w:val="Goals-body"/>
      </w:pPr>
    </w:p>
    <w:tbl>
      <w:tblPr>
        <w:tblStyle w:val="TableGrid"/>
        <w:tblW w:w="0" w:type="auto"/>
        <w:tblBorders>
          <w:top w:val="single" w:sz="4" w:space="0" w:color="C99555"/>
          <w:left w:val="single" w:sz="4" w:space="0" w:color="C99555"/>
          <w:bottom w:val="single" w:sz="4" w:space="0" w:color="C99555"/>
          <w:right w:val="single" w:sz="4" w:space="0" w:color="C99555"/>
          <w:insideH w:val="none" w:sz="0" w:space="0" w:color="auto"/>
          <w:insideV w:val="single" w:sz="4" w:space="0" w:color="C99555"/>
        </w:tblBorders>
        <w:tblLook w:val="04A0" w:firstRow="1" w:lastRow="0" w:firstColumn="1" w:lastColumn="0" w:noHBand="0" w:noVBand="1"/>
      </w:tblPr>
      <w:tblGrid>
        <w:gridCol w:w="9350"/>
      </w:tblGrid>
      <w:tr w:rsidR="00E71BB0" w14:paraId="1E08D310" w14:textId="77777777" w:rsidTr="00613347">
        <w:tc>
          <w:tcPr>
            <w:tcW w:w="9350" w:type="dxa"/>
            <w:tcBorders>
              <w:bottom w:val="nil"/>
            </w:tcBorders>
            <w:shd w:val="clear" w:color="auto" w:fill="C99555"/>
          </w:tcPr>
          <w:p w14:paraId="06C3BBD0" w14:textId="77777777" w:rsidR="00E71BB0" w:rsidRPr="00352F76" w:rsidRDefault="00E71BB0" w:rsidP="00613347">
            <w:pPr>
              <w:pStyle w:val="Goals-question-heading"/>
              <w:rPr>
                <w:sz w:val="20"/>
                <w:szCs w:val="20"/>
              </w:rPr>
            </w:pPr>
            <w:r w:rsidRPr="00352F76">
              <w:rPr>
                <w:sz w:val="20"/>
                <w:szCs w:val="20"/>
              </w:rPr>
              <w:t>Question</w:t>
            </w:r>
            <w:r>
              <w:rPr>
                <w:sz w:val="20"/>
                <w:szCs w:val="20"/>
              </w:rPr>
              <w:t xml:space="preserve"> 1</w:t>
            </w:r>
            <w:r w:rsidRPr="00352F76">
              <w:rPr>
                <w:sz w:val="20"/>
                <w:szCs w:val="20"/>
              </w:rPr>
              <w:t xml:space="preserve">:  </w:t>
            </w:r>
            <w:r w:rsidRPr="00E71BB0">
              <w:rPr>
                <w:sz w:val="20"/>
                <w:szCs w:val="20"/>
              </w:rPr>
              <w:t>Does the state Medicaid agency share enrollee data with WIC? If so, how frequently is it shared?</w:t>
            </w:r>
          </w:p>
        </w:tc>
      </w:tr>
      <w:tr w:rsidR="00E71BB0" w14:paraId="74880F61" w14:textId="77777777" w:rsidTr="00613347">
        <w:tc>
          <w:tcPr>
            <w:tcW w:w="9350" w:type="dxa"/>
            <w:tcBorders>
              <w:top w:val="single" w:sz="4" w:space="0" w:color="A6A6A6" w:themeColor="background1" w:themeShade="A6"/>
              <w:bottom w:val="single" w:sz="4" w:space="0" w:color="C99555"/>
            </w:tcBorders>
          </w:tcPr>
          <w:p w14:paraId="5556BEE6" w14:textId="77777777" w:rsidR="00062E4F" w:rsidRDefault="00062E4F" w:rsidP="00062E4F">
            <w:pPr>
              <w:pStyle w:val="Goals-notes"/>
            </w:pPr>
            <w:r>
              <w:t>Add notes here (this box will expand to fit the length of your notes)</w:t>
            </w:r>
          </w:p>
          <w:p w14:paraId="32BF6B67" w14:textId="7BE67031" w:rsidR="00E71BB0" w:rsidRPr="00297CCA" w:rsidRDefault="00062E4F" w:rsidP="00062E4F">
            <w:pPr>
              <w:pStyle w:val="Goals-notes-bullets"/>
            </w:pPr>
            <w:r>
              <w:t>Add notes here</w:t>
            </w:r>
          </w:p>
        </w:tc>
      </w:tr>
    </w:tbl>
    <w:p w14:paraId="22C2E896" w14:textId="77777777" w:rsidR="00E71BB0" w:rsidRDefault="00E71BB0" w:rsidP="00E71BB0">
      <w:pPr>
        <w:pStyle w:val="Goals-body"/>
      </w:pPr>
    </w:p>
    <w:tbl>
      <w:tblPr>
        <w:tblStyle w:val="TableGrid"/>
        <w:tblW w:w="0" w:type="auto"/>
        <w:tblBorders>
          <w:top w:val="single" w:sz="4" w:space="0" w:color="C99555"/>
          <w:left w:val="single" w:sz="4" w:space="0" w:color="C99555"/>
          <w:bottom w:val="single" w:sz="4" w:space="0" w:color="C99555"/>
          <w:right w:val="single" w:sz="4" w:space="0" w:color="C99555"/>
          <w:insideH w:val="none" w:sz="0" w:space="0" w:color="auto"/>
          <w:insideV w:val="single" w:sz="4" w:space="0" w:color="C99555"/>
        </w:tblBorders>
        <w:tblLook w:val="04A0" w:firstRow="1" w:lastRow="0" w:firstColumn="1" w:lastColumn="0" w:noHBand="0" w:noVBand="1"/>
      </w:tblPr>
      <w:tblGrid>
        <w:gridCol w:w="9350"/>
      </w:tblGrid>
      <w:tr w:rsidR="00E71BB0" w14:paraId="7BB79191" w14:textId="77777777" w:rsidTr="00613347">
        <w:tc>
          <w:tcPr>
            <w:tcW w:w="9350" w:type="dxa"/>
            <w:tcBorders>
              <w:bottom w:val="nil"/>
            </w:tcBorders>
            <w:shd w:val="clear" w:color="auto" w:fill="C99555"/>
          </w:tcPr>
          <w:p w14:paraId="2A618EFF" w14:textId="77777777" w:rsidR="00E71BB0" w:rsidRPr="00352F76" w:rsidRDefault="00E71BB0" w:rsidP="00613347">
            <w:pPr>
              <w:pStyle w:val="Goals-question-heading"/>
              <w:rPr>
                <w:sz w:val="20"/>
                <w:szCs w:val="20"/>
              </w:rPr>
            </w:pPr>
            <w:r w:rsidRPr="00352F76">
              <w:rPr>
                <w:sz w:val="20"/>
                <w:szCs w:val="20"/>
              </w:rPr>
              <w:lastRenderedPageBreak/>
              <w:t>Question</w:t>
            </w:r>
            <w:r>
              <w:rPr>
                <w:sz w:val="20"/>
                <w:szCs w:val="20"/>
              </w:rPr>
              <w:t xml:space="preserve"> 2</w:t>
            </w:r>
            <w:r w:rsidRPr="00352F76">
              <w:rPr>
                <w:sz w:val="20"/>
                <w:szCs w:val="20"/>
              </w:rPr>
              <w:t xml:space="preserve">:  </w:t>
            </w:r>
            <w:r w:rsidRPr="00E71BB0">
              <w:rPr>
                <w:sz w:val="20"/>
                <w:szCs w:val="20"/>
              </w:rPr>
              <w:t>If yes, are these data used to conduct targeted outreach to WIC-eligible families who are not enrolled? How is outreach conducted? How does the WIC agency track whether and how local staff are conducting outreach and the results?</w:t>
            </w:r>
          </w:p>
        </w:tc>
      </w:tr>
      <w:tr w:rsidR="00E71BB0" w14:paraId="11384349" w14:textId="77777777" w:rsidTr="00613347">
        <w:tc>
          <w:tcPr>
            <w:tcW w:w="9350" w:type="dxa"/>
            <w:tcBorders>
              <w:top w:val="single" w:sz="4" w:space="0" w:color="A6A6A6" w:themeColor="background1" w:themeShade="A6"/>
              <w:bottom w:val="single" w:sz="4" w:space="0" w:color="C99555"/>
            </w:tcBorders>
          </w:tcPr>
          <w:p w14:paraId="7AF4E260" w14:textId="77777777" w:rsidR="00062E4F" w:rsidRDefault="00062E4F" w:rsidP="00062E4F">
            <w:pPr>
              <w:pStyle w:val="Goals-notes"/>
            </w:pPr>
            <w:r>
              <w:t>Add notes here (this box will expand to fit the length of your notes)</w:t>
            </w:r>
          </w:p>
          <w:p w14:paraId="7736ED3D" w14:textId="1F9D8878" w:rsidR="00E71BB0" w:rsidRPr="00297CCA" w:rsidRDefault="00062E4F" w:rsidP="00062E4F">
            <w:pPr>
              <w:pStyle w:val="Goals-notes-bullets"/>
            </w:pPr>
            <w:r>
              <w:t>Add notes here</w:t>
            </w:r>
          </w:p>
        </w:tc>
      </w:tr>
    </w:tbl>
    <w:p w14:paraId="367A003E" w14:textId="77777777" w:rsidR="00E71BB0" w:rsidRDefault="00E71BB0" w:rsidP="00E71BB0">
      <w:pPr>
        <w:pStyle w:val="Goals-body"/>
      </w:pPr>
    </w:p>
    <w:tbl>
      <w:tblPr>
        <w:tblStyle w:val="TableGrid"/>
        <w:tblW w:w="0" w:type="auto"/>
        <w:tblBorders>
          <w:top w:val="single" w:sz="4" w:space="0" w:color="C99555"/>
          <w:left w:val="single" w:sz="4" w:space="0" w:color="C99555"/>
          <w:bottom w:val="single" w:sz="4" w:space="0" w:color="C99555"/>
          <w:right w:val="single" w:sz="4" w:space="0" w:color="C99555"/>
          <w:insideH w:val="none" w:sz="0" w:space="0" w:color="auto"/>
          <w:insideV w:val="single" w:sz="4" w:space="0" w:color="C99555"/>
        </w:tblBorders>
        <w:tblLook w:val="04A0" w:firstRow="1" w:lastRow="0" w:firstColumn="1" w:lastColumn="0" w:noHBand="0" w:noVBand="1"/>
      </w:tblPr>
      <w:tblGrid>
        <w:gridCol w:w="9350"/>
      </w:tblGrid>
      <w:tr w:rsidR="00E71BB0" w14:paraId="106AD670" w14:textId="77777777" w:rsidTr="00613347">
        <w:tc>
          <w:tcPr>
            <w:tcW w:w="9350" w:type="dxa"/>
            <w:tcBorders>
              <w:bottom w:val="nil"/>
            </w:tcBorders>
            <w:shd w:val="clear" w:color="auto" w:fill="C99555"/>
          </w:tcPr>
          <w:p w14:paraId="01681143" w14:textId="77777777" w:rsidR="00E71BB0" w:rsidRPr="00352F76" w:rsidRDefault="00E71BB0" w:rsidP="00613347">
            <w:pPr>
              <w:pStyle w:val="Goals-question-heading"/>
              <w:rPr>
                <w:sz w:val="20"/>
                <w:szCs w:val="20"/>
              </w:rPr>
            </w:pPr>
            <w:r w:rsidRPr="00352F76">
              <w:rPr>
                <w:sz w:val="20"/>
                <w:szCs w:val="20"/>
              </w:rPr>
              <w:t>Question</w:t>
            </w:r>
            <w:r>
              <w:rPr>
                <w:sz w:val="20"/>
                <w:szCs w:val="20"/>
              </w:rPr>
              <w:t xml:space="preserve"> 3</w:t>
            </w:r>
            <w:r w:rsidRPr="00352F76">
              <w:rPr>
                <w:sz w:val="20"/>
                <w:szCs w:val="20"/>
              </w:rPr>
              <w:t xml:space="preserve">:  </w:t>
            </w:r>
            <w:r w:rsidRPr="00E71BB0">
              <w:rPr>
                <w:sz w:val="20"/>
                <w:szCs w:val="20"/>
              </w:rPr>
              <w:t>Is the state using text messaging for WIC outreach?</w:t>
            </w:r>
          </w:p>
        </w:tc>
      </w:tr>
      <w:tr w:rsidR="00E71BB0" w14:paraId="069E1EA5" w14:textId="77777777" w:rsidTr="00613347">
        <w:tc>
          <w:tcPr>
            <w:tcW w:w="9350" w:type="dxa"/>
            <w:tcBorders>
              <w:top w:val="single" w:sz="4" w:space="0" w:color="A6A6A6" w:themeColor="background1" w:themeShade="A6"/>
              <w:bottom w:val="single" w:sz="4" w:space="0" w:color="C99555"/>
            </w:tcBorders>
          </w:tcPr>
          <w:p w14:paraId="1D9144D5" w14:textId="77777777" w:rsidR="00062E4F" w:rsidRDefault="00062E4F" w:rsidP="00062E4F">
            <w:pPr>
              <w:pStyle w:val="Goals-notes"/>
            </w:pPr>
            <w:r>
              <w:t>Add notes here (this box will expand to fit the length of your notes)</w:t>
            </w:r>
          </w:p>
          <w:p w14:paraId="4541C136" w14:textId="690A55B3" w:rsidR="00E71BB0" w:rsidRPr="00297CCA" w:rsidRDefault="00062E4F" w:rsidP="00062E4F">
            <w:pPr>
              <w:pStyle w:val="Goals-notes-bullets"/>
            </w:pPr>
            <w:r>
              <w:t>Add notes here</w:t>
            </w:r>
          </w:p>
        </w:tc>
      </w:tr>
    </w:tbl>
    <w:p w14:paraId="564D2DC7" w14:textId="77777777" w:rsidR="002F0E9D" w:rsidRPr="002F0E9D" w:rsidRDefault="002F0E9D" w:rsidP="002F0E9D">
      <w:pPr>
        <w:pStyle w:val="Goals-body"/>
      </w:pPr>
    </w:p>
    <w:p w14:paraId="20A946FB" w14:textId="77777777" w:rsidR="002F0E9D" w:rsidRPr="002F0E9D" w:rsidRDefault="002F0E9D" w:rsidP="002F0E9D">
      <w:pPr>
        <w:pStyle w:val="Goals-body"/>
      </w:pPr>
    </w:p>
    <w:p w14:paraId="7B0A543D" w14:textId="69E210BE" w:rsidR="00E71BB0" w:rsidRPr="00092170" w:rsidRDefault="00092170" w:rsidP="00092170">
      <w:pPr>
        <w:pStyle w:val="Goals-H2"/>
      </w:pPr>
      <w:r w:rsidRPr="00092170">
        <w:t>Strategy 4: Strengthen referrals to WIC</w:t>
      </w:r>
    </w:p>
    <w:p w14:paraId="564EA01F" w14:textId="77777777" w:rsidR="00E71BB0" w:rsidRDefault="00E71BB0" w:rsidP="00E71BB0">
      <w:pPr>
        <w:pStyle w:val="Goals-body"/>
      </w:pPr>
    </w:p>
    <w:tbl>
      <w:tblPr>
        <w:tblStyle w:val="TableGrid"/>
        <w:tblW w:w="0" w:type="auto"/>
        <w:tblBorders>
          <w:top w:val="single" w:sz="4" w:space="0" w:color="C99555"/>
          <w:left w:val="single" w:sz="4" w:space="0" w:color="C99555"/>
          <w:bottom w:val="single" w:sz="4" w:space="0" w:color="C99555"/>
          <w:right w:val="single" w:sz="4" w:space="0" w:color="C99555"/>
          <w:insideH w:val="none" w:sz="0" w:space="0" w:color="auto"/>
          <w:insideV w:val="single" w:sz="4" w:space="0" w:color="C99555"/>
        </w:tblBorders>
        <w:tblLook w:val="04A0" w:firstRow="1" w:lastRow="0" w:firstColumn="1" w:lastColumn="0" w:noHBand="0" w:noVBand="1"/>
      </w:tblPr>
      <w:tblGrid>
        <w:gridCol w:w="9350"/>
      </w:tblGrid>
      <w:tr w:rsidR="00092170" w14:paraId="3807C6CB" w14:textId="77777777" w:rsidTr="00613347">
        <w:tc>
          <w:tcPr>
            <w:tcW w:w="9350" w:type="dxa"/>
            <w:tcBorders>
              <w:bottom w:val="nil"/>
            </w:tcBorders>
            <w:shd w:val="clear" w:color="auto" w:fill="C99555"/>
          </w:tcPr>
          <w:p w14:paraId="216197C3" w14:textId="5F486DA8" w:rsidR="00092170" w:rsidRPr="00352F76" w:rsidRDefault="00092170" w:rsidP="00613347">
            <w:pPr>
              <w:pStyle w:val="Goals-question-heading"/>
              <w:rPr>
                <w:sz w:val="20"/>
                <w:szCs w:val="20"/>
              </w:rPr>
            </w:pPr>
            <w:r w:rsidRPr="00352F76">
              <w:rPr>
                <w:sz w:val="20"/>
                <w:szCs w:val="20"/>
              </w:rPr>
              <w:t>Question</w:t>
            </w:r>
            <w:r>
              <w:rPr>
                <w:sz w:val="20"/>
                <w:szCs w:val="20"/>
              </w:rPr>
              <w:t xml:space="preserve"> 1</w:t>
            </w:r>
            <w:r w:rsidRPr="00352F76">
              <w:rPr>
                <w:sz w:val="20"/>
                <w:szCs w:val="20"/>
              </w:rPr>
              <w:t xml:space="preserve">:  </w:t>
            </w:r>
            <w:r w:rsidR="006336EC" w:rsidRPr="006336EC">
              <w:rPr>
                <w:sz w:val="20"/>
                <w:szCs w:val="20"/>
              </w:rPr>
              <w:t>Does the state Medicaid agency or another entity have a standardized statewide referral tool for WIC that health care providers can readily use?</w:t>
            </w:r>
          </w:p>
        </w:tc>
      </w:tr>
      <w:tr w:rsidR="00092170" w14:paraId="7EB836C2" w14:textId="77777777" w:rsidTr="00613347">
        <w:tc>
          <w:tcPr>
            <w:tcW w:w="9350" w:type="dxa"/>
            <w:tcBorders>
              <w:top w:val="single" w:sz="4" w:space="0" w:color="A6A6A6" w:themeColor="background1" w:themeShade="A6"/>
              <w:bottom w:val="single" w:sz="4" w:space="0" w:color="C99555"/>
            </w:tcBorders>
          </w:tcPr>
          <w:p w14:paraId="64F401AB" w14:textId="77777777" w:rsidR="00062E4F" w:rsidRDefault="00062E4F" w:rsidP="00062E4F">
            <w:pPr>
              <w:pStyle w:val="Goals-notes"/>
            </w:pPr>
            <w:r>
              <w:t>Add notes here (this box will expand to fit the length of your notes)</w:t>
            </w:r>
          </w:p>
          <w:p w14:paraId="5898F33C" w14:textId="7FF0D994" w:rsidR="00092170" w:rsidRPr="00297CCA" w:rsidRDefault="00062E4F" w:rsidP="00062E4F">
            <w:pPr>
              <w:pStyle w:val="Goals-notes-bullets"/>
            </w:pPr>
            <w:r>
              <w:t>Add notes here</w:t>
            </w:r>
          </w:p>
        </w:tc>
      </w:tr>
    </w:tbl>
    <w:p w14:paraId="7C19BB3E" w14:textId="77777777" w:rsidR="00092170" w:rsidRDefault="00092170" w:rsidP="00E71BB0">
      <w:pPr>
        <w:pStyle w:val="Goals-body"/>
      </w:pPr>
    </w:p>
    <w:tbl>
      <w:tblPr>
        <w:tblStyle w:val="TableGrid"/>
        <w:tblW w:w="0" w:type="auto"/>
        <w:tblBorders>
          <w:top w:val="single" w:sz="4" w:space="0" w:color="C99555"/>
          <w:left w:val="single" w:sz="4" w:space="0" w:color="C99555"/>
          <w:bottom w:val="single" w:sz="4" w:space="0" w:color="C99555"/>
          <w:right w:val="single" w:sz="4" w:space="0" w:color="C99555"/>
          <w:insideH w:val="none" w:sz="0" w:space="0" w:color="auto"/>
          <w:insideV w:val="single" w:sz="4" w:space="0" w:color="C99555"/>
        </w:tblBorders>
        <w:tblLook w:val="04A0" w:firstRow="1" w:lastRow="0" w:firstColumn="1" w:lastColumn="0" w:noHBand="0" w:noVBand="1"/>
      </w:tblPr>
      <w:tblGrid>
        <w:gridCol w:w="9350"/>
      </w:tblGrid>
      <w:tr w:rsidR="00092170" w14:paraId="320B0E27" w14:textId="77777777" w:rsidTr="00613347">
        <w:tc>
          <w:tcPr>
            <w:tcW w:w="9350" w:type="dxa"/>
            <w:tcBorders>
              <w:bottom w:val="nil"/>
            </w:tcBorders>
            <w:shd w:val="clear" w:color="auto" w:fill="C99555"/>
          </w:tcPr>
          <w:p w14:paraId="023122A7" w14:textId="6353E33D" w:rsidR="00092170" w:rsidRPr="00352F76" w:rsidRDefault="00092170" w:rsidP="00613347">
            <w:pPr>
              <w:pStyle w:val="Goals-question-heading"/>
              <w:rPr>
                <w:sz w:val="20"/>
                <w:szCs w:val="20"/>
              </w:rPr>
            </w:pPr>
            <w:r w:rsidRPr="00352F76">
              <w:rPr>
                <w:sz w:val="20"/>
                <w:szCs w:val="20"/>
              </w:rPr>
              <w:t>Question</w:t>
            </w:r>
            <w:r>
              <w:rPr>
                <w:sz w:val="20"/>
                <w:szCs w:val="20"/>
              </w:rPr>
              <w:t xml:space="preserve"> 2</w:t>
            </w:r>
            <w:r w:rsidRPr="00352F76">
              <w:rPr>
                <w:sz w:val="20"/>
                <w:szCs w:val="20"/>
              </w:rPr>
              <w:t xml:space="preserve">:  </w:t>
            </w:r>
            <w:r w:rsidR="006336EC" w:rsidRPr="006336EC">
              <w:rPr>
                <w:sz w:val="20"/>
                <w:szCs w:val="20"/>
              </w:rPr>
              <w:t>If so, does it include the key information needed for WIC certification or is there another statewide mechanism for WIC staff to obtain contact information, height, weight and iron deficiency blood test results from health care providers? If not, are there promising local strategies that could be replicated?</w:t>
            </w:r>
          </w:p>
        </w:tc>
      </w:tr>
      <w:tr w:rsidR="00092170" w14:paraId="4A39F066" w14:textId="77777777" w:rsidTr="00613347">
        <w:tc>
          <w:tcPr>
            <w:tcW w:w="9350" w:type="dxa"/>
            <w:tcBorders>
              <w:top w:val="single" w:sz="4" w:space="0" w:color="A6A6A6" w:themeColor="background1" w:themeShade="A6"/>
              <w:bottom w:val="single" w:sz="4" w:space="0" w:color="C99555"/>
            </w:tcBorders>
          </w:tcPr>
          <w:p w14:paraId="5BCB6C45" w14:textId="77777777" w:rsidR="00062E4F" w:rsidRDefault="00062E4F" w:rsidP="00062E4F">
            <w:pPr>
              <w:pStyle w:val="Goals-notes"/>
            </w:pPr>
            <w:r>
              <w:t>Add notes here (this box will expand to fit the length of your notes)</w:t>
            </w:r>
          </w:p>
          <w:p w14:paraId="1900AEAD" w14:textId="26057560" w:rsidR="00092170" w:rsidRPr="00297CCA" w:rsidRDefault="00062E4F" w:rsidP="00062E4F">
            <w:pPr>
              <w:pStyle w:val="Goals-notes-bullets"/>
            </w:pPr>
            <w:r>
              <w:t>Add notes here</w:t>
            </w:r>
          </w:p>
        </w:tc>
      </w:tr>
    </w:tbl>
    <w:p w14:paraId="2BC852D2" w14:textId="77777777" w:rsidR="00092170" w:rsidRDefault="00092170" w:rsidP="00E71BB0">
      <w:pPr>
        <w:pStyle w:val="Goals-body"/>
      </w:pPr>
    </w:p>
    <w:tbl>
      <w:tblPr>
        <w:tblStyle w:val="TableGrid"/>
        <w:tblW w:w="0" w:type="auto"/>
        <w:tblBorders>
          <w:top w:val="single" w:sz="4" w:space="0" w:color="C99555"/>
          <w:left w:val="single" w:sz="4" w:space="0" w:color="C99555"/>
          <w:bottom w:val="single" w:sz="4" w:space="0" w:color="C99555"/>
          <w:right w:val="single" w:sz="4" w:space="0" w:color="C99555"/>
          <w:insideH w:val="none" w:sz="0" w:space="0" w:color="auto"/>
          <w:insideV w:val="single" w:sz="4" w:space="0" w:color="C99555"/>
        </w:tblBorders>
        <w:tblLook w:val="04A0" w:firstRow="1" w:lastRow="0" w:firstColumn="1" w:lastColumn="0" w:noHBand="0" w:noVBand="1"/>
      </w:tblPr>
      <w:tblGrid>
        <w:gridCol w:w="9350"/>
      </w:tblGrid>
      <w:tr w:rsidR="00092170" w14:paraId="7EE549C8" w14:textId="77777777" w:rsidTr="00613347">
        <w:tc>
          <w:tcPr>
            <w:tcW w:w="9350" w:type="dxa"/>
            <w:tcBorders>
              <w:bottom w:val="nil"/>
            </w:tcBorders>
            <w:shd w:val="clear" w:color="auto" w:fill="C99555"/>
          </w:tcPr>
          <w:p w14:paraId="3F1E0CFE" w14:textId="6C0D603B" w:rsidR="00092170" w:rsidRPr="00352F76" w:rsidRDefault="00092170" w:rsidP="00613347">
            <w:pPr>
              <w:pStyle w:val="Goals-question-heading"/>
              <w:rPr>
                <w:sz w:val="20"/>
                <w:szCs w:val="20"/>
              </w:rPr>
            </w:pPr>
            <w:r w:rsidRPr="00352F76">
              <w:rPr>
                <w:sz w:val="20"/>
                <w:szCs w:val="20"/>
              </w:rPr>
              <w:t>Question</w:t>
            </w:r>
            <w:r>
              <w:rPr>
                <w:sz w:val="20"/>
                <w:szCs w:val="20"/>
              </w:rPr>
              <w:t xml:space="preserve"> 3</w:t>
            </w:r>
            <w:r w:rsidRPr="00352F76">
              <w:rPr>
                <w:sz w:val="20"/>
                <w:szCs w:val="20"/>
              </w:rPr>
              <w:t xml:space="preserve">:  </w:t>
            </w:r>
            <w:r w:rsidR="006336EC" w:rsidRPr="006336EC">
              <w:rPr>
                <w:sz w:val="20"/>
                <w:szCs w:val="20"/>
              </w:rPr>
              <w:t>Do Medicaid providers (particularly federally qualified health centers) allow patients to complete WIC certification before or after health care appointments by integrating a WIC video appointment or by co-locating WIC staff in the provider’s office?</w:t>
            </w:r>
          </w:p>
        </w:tc>
      </w:tr>
      <w:tr w:rsidR="00092170" w14:paraId="36F37BF9" w14:textId="77777777" w:rsidTr="00613347">
        <w:tc>
          <w:tcPr>
            <w:tcW w:w="9350" w:type="dxa"/>
            <w:tcBorders>
              <w:top w:val="single" w:sz="4" w:space="0" w:color="A6A6A6" w:themeColor="background1" w:themeShade="A6"/>
              <w:bottom w:val="single" w:sz="4" w:space="0" w:color="C99555"/>
            </w:tcBorders>
          </w:tcPr>
          <w:p w14:paraId="27AB14AD" w14:textId="77777777" w:rsidR="00062E4F" w:rsidRDefault="00062E4F" w:rsidP="00062E4F">
            <w:pPr>
              <w:pStyle w:val="Goals-notes"/>
            </w:pPr>
            <w:r>
              <w:t>Add notes here (this box will expand to fit the length of your notes)</w:t>
            </w:r>
          </w:p>
          <w:p w14:paraId="38B9475D" w14:textId="6945030B" w:rsidR="00092170" w:rsidRPr="00297CCA" w:rsidRDefault="00062E4F" w:rsidP="00062E4F">
            <w:pPr>
              <w:pStyle w:val="Goals-notes-bullets"/>
            </w:pPr>
            <w:r>
              <w:t>Add notes here</w:t>
            </w:r>
          </w:p>
        </w:tc>
      </w:tr>
    </w:tbl>
    <w:p w14:paraId="35E7DA59" w14:textId="77777777" w:rsidR="00092170" w:rsidRDefault="00092170" w:rsidP="00E71BB0">
      <w:pPr>
        <w:pStyle w:val="Goals-body"/>
      </w:pPr>
    </w:p>
    <w:tbl>
      <w:tblPr>
        <w:tblStyle w:val="TableGrid"/>
        <w:tblW w:w="0" w:type="auto"/>
        <w:tblBorders>
          <w:top w:val="single" w:sz="4" w:space="0" w:color="C99555"/>
          <w:left w:val="single" w:sz="4" w:space="0" w:color="C99555"/>
          <w:bottom w:val="single" w:sz="4" w:space="0" w:color="C99555"/>
          <w:right w:val="single" w:sz="4" w:space="0" w:color="C99555"/>
          <w:insideH w:val="none" w:sz="0" w:space="0" w:color="auto"/>
          <w:insideV w:val="single" w:sz="4" w:space="0" w:color="C99555"/>
        </w:tblBorders>
        <w:tblLook w:val="04A0" w:firstRow="1" w:lastRow="0" w:firstColumn="1" w:lastColumn="0" w:noHBand="0" w:noVBand="1"/>
      </w:tblPr>
      <w:tblGrid>
        <w:gridCol w:w="9350"/>
      </w:tblGrid>
      <w:tr w:rsidR="00092170" w14:paraId="77D91003" w14:textId="77777777" w:rsidTr="00613347">
        <w:tc>
          <w:tcPr>
            <w:tcW w:w="9350" w:type="dxa"/>
            <w:tcBorders>
              <w:bottom w:val="nil"/>
            </w:tcBorders>
            <w:shd w:val="clear" w:color="auto" w:fill="C99555"/>
          </w:tcPr>
          <w:p w14:paraId="1AB04879" w14:textId="470B52DD" w:rsidR="00092170" w:rsidRPr="00352F76" w:rsidRDefault="00092170" w:rsidP="00613347">
            <w:pPr>
              <w:pStyle w:val="Goals-question-heading"/>
              <w:rPr>
                <w:sz w:val="20"/>
                <w:szCs w:val="20"/>
              </w:rPr>
            </w:pPr>
            <w:r w:rsidRPr="00352F76">
              <w:rPr>
                <w:sz w:val="20"/>
                <w:szCs w:val="20"/>
              </w:rPr>
              <w:t>Question</w:t>
            </w:r>
            <w:r>
              <w:rPr>
                <w:sz w:val="20"/>
                <w:szCs w:val="20"/>
              </w:rPr>
              <w:t xml:space="preserve"> 4</w:t>
            </w:r>
            <w:r w:rsidRPr="00352F76">
              <w:rPr>
                <w:sz w:val="20"/>
                <w:szCs w:val="20"/>
              </w:rPr>
              <w:t xml:space="preserve">:  </w:t>
            </w:r>
            <w:r w:rsidR="006336EC" w:rsidRPr="006336EC">
              <w:rPr>
                <w:sz w:val="20"/>
                <w:szCs w:val="20"/>
              </w:rPr>
              <w:t>Does the state have a patient information exchange that could be used to facilitate referrals to WIC by health care providers?</w:t>
            </w:r>
          </w:p>
        </w:tc>
      </w:tr>
      <w:tr w:rsidR="00092170" w14:paraId="7BD3990D" w14:textId="77777777" w:rsidTr="00613347">
        <w:tc>
          <w:tcPr>
            <w:tcW w:w="9350" w:type="dxa"/>
            <w:tcBorders>
              <w:top w:val="single" w:sz="4" w:space="0" w:color="A6A6A6" w:themeColor="background1" w:themeShade="A6"/>
              <w:bottom w:val="single" w:sz="4" w:space="0" w:color="C99555"/>
            </w:tcBorders>
          </w:tcPr>
          <w:p w14:paraId="6F2FB036" w14:textId="77777777" w:rsidR="00062E4F" w:rsidRDefault="00062E4F" w:rsidP="00062E4F">
            <w:pPr>
              <w:pStyle w:val="Goals-notes"/>
            </w:pPr>
            <w:r>
              <w:t>Add notes here (this box will expand to fit the length of your notes)</w:t>
            </w:r>
          </w:p>
          <w:p w14:paraId="375610E9" w14:textId="1387FC5C" w:rsidR="00092170" w:rsidRPr="00297CCA" w:rsidRDefault="00062E4F" w:rsidP="00062E4F">
            <w:pPr>
              <w:pStyle w:val="Goals-notes-bullets"/>
            </w:pPr>
            <w:r>
              <w:t>Add notes here</w:t>
            </w:r>
          </w:p>
        </w:tc>
      </w:tr>
    </w:tbl>
    <w:p w14:paraId="7FA382D4" w14:textId="77777777" w:rsidR="00092170" w:rsidRPr="00E71BB0" w:rsidRDefault="00092170" w:rsidP="00E71BB0">
      <w:pPr>
        <w:pStyle w:val="Goals-body"/>
      </w:pPr>
    </w:p>
    <w:sectPr w:rsidR="00092170" w:rsidRPr="00E71BB0">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938262" w14:textId="77777777" w:rsidR="00BC7A1B" w:rsidRDefault="00BC7A1B" w:rsidP="00E45B75">
      <w:r>
        <w:separator/>
      </w:r>
    </w:p>
  </w:endnote>
  <w:endnote w:type="continuationSeparator" w:id="0">
    <w:p w14:paraId="7DED6C0A" w14:textId="77777777" w:rsidR="00BC7A1B" w:rsidRDefault="00BC7A1B" w:rsidP="00E45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aramond">
    <w:altName w:val="Cambria"/>
    <w:panose1 w:val="02020404030301010803"/>
    <w:charset w:val="00"/>
    <w:family w:val="roman"/>
    <w:pitch w:val="variable"/>
    <w:sig w:usb0="00000287" w:usb1="00000002" w:usb2="00000000" w:usb3="00000000" w:csb0="0000009F" w:csb1="00000000"/>
  </w:font>
  <w:font w:name="Times New Roman (Body CS)">
    <w:altName w:val="Times New Roman"/>
    <w:panose1 w:val="020B0604020202020204"/>
    <w:charset w:val="00"/>
    <w:family w:val="roman"/>
    <w:notTrueType/>
    <w:pitch w:val="default"/>
  </w:font>
  <w:font w:name="Franklin Gothic Book">
    <w:altName w:val="Calibri"/>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20004697"/>
      <w:docPartObj>
        <w:docPartGallery w:val="Page Numbers (Bottom of Page)"/>
        <w:docPartUnique/>
      </w:docPartObj>
    </w:sdtPr>
    <w:sdtContent>
      <w:p w14:paraId="5B663A1B" w14:textId="768CF3C1" w:rsidR="008B5896" w:rsidRDefault="008B5896" w:rsidP="00B86A46">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87820712"/>
      <w:docPartObj>
        <w:docPartGallery w:val="Page Numbers (Bottom of Page)"/>
        <w:docPartUnique/>
      </w:docPartObj>
    </w:sdtPr>
    <w:sdtContent>
      <w:p w14:paraId="607E4DE5" w14:textId="735EF881" w:rsidR="00E45B75" w:rsidRDefault="00E45B75" w:rsidP="008B5896">
        <w:pPr>
          <w:pStyle w:val="Footer"/>
          <w:framePr w:wrap="none" w:vAnchor="text" w:hAnchor="margin" w:xAlign="inside" w:y="1"/>
          <w:ind w:firstLine="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76EEFD" w14:textId="77777777" w:rsidR="00E45B75" w:rsidRDefault="00E45B75" w:rsidP="00E45B75">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84102522"/>
      <w:docPartObj>
        <w:docPartGallery w:val="Page Numbers (Bottom of Page)"/>
        <w:docPartUnique/>
      </w:docPartObj>
    </w:sdtPr>
    <w:sdtContent>
      <w:p w14:paraId="344E9DF0" w14:textId="6F6238BB" w:rsidR="008B5896" w:rsidRDefault="008B5896" w:rsidP="00B86A46">
        <w:pPr>
          <w:pStyle w:val="Footer"/>
          <w:framePr w:wrap="none" w:vAnchor="text" w:hAnchor="margin" w:y="1"/>
          <w:rPr>
            <w:rStyle w:val="PageNumber"/>
          </w:rPr>
        </w:pPr>
        <w:r w:rsidRPr="008B5896">
          <w:rPr>
            <w:rStyle w:val="PageNumber"/>
            <w:sz w:val="18"/>
            <w:szCs w:val="18"/>
          </w:rPr>
          <w:fldChar w:fldCharType="begin"/>
        </w:r>
        <w:r w:rsidRPr="008B5896">
          <w:rPr>
            <w:rStyle w:val="PageNumber"/>
            <w:sz w:val="18"/>
            <w:szCs w:val="18"/>
          </w:rPr>
          <w:instrText xml:space="preserve"> PAGE </w:instrText>
        </w:r>
        <w:r w:rsidRPr="008B5896">
          <w:rPr>
            <w:rStyle w:val="PageNumber"/>
            <w:sz w:val="18"/>
            <w:szCs w:val="18"/>
          </w:rPr>
          <w:fldChar w:fldCharType="separate"/>
        </w:r>
        <w:r w:rsidRPr="008B5896">
          <w:rPr>
            <w:rStyle w:val="PageNumber"/>
            <w:noProof/>
            <w:sz w:val="18"/>
            <w:szCs w:val="18"/>
          </w:rPr>
          <w:t>1</w:t>
        </w:r>
        <w:r w:rsidRPr="008B5896">
          <w:rPr>
            <w:rStyle w:val="PageNumber"/>
            <w:sz w:val="18"/>
            <w:szCs w:val="18"/>
          </w:rPr>
          <w:fldChar w:fldCharType="end"/>
        </w:r>
      </w:p>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B5896" w14:paraId="11FD56EA" w14:textId="77777777" w:rsidTr="00613347">
      <w:tc>
        <w:tcPr>
          <w:tcW w:w="4675" w:type="dxa"/>
        </w:tcPr>
        <w:p w14:paraId="59C5EDEB" w14:textId="77777777" w:rsidR="008B5896" w:rsidRDefault="008B5896" w:rsidP="008B5896">
          <w:pPr>
            <w:pStyle w:val="Footer"/>
            <w:ind w:right="360" w:firstLine="360"/>
          </w:pPr>
        </w:p>
      </w:tc>
      <w:tc>
        <w:tcPr>
          <w:tcW w:w="4675" w:type="dxa"/>
        </w:tcPr>
        <w:p w14:paraId="1945488F" w14:textId="77777777" w:rsidR="008B5896" w:rsidRPr="001761AF" w:rsidRDefault="008B5896" w:rsidP="008B5896">
          <w:pPr>
            <w:pStyle w:val="Footer"/>
            <w:jc w:val="right"/>
            <w:rPr>
              <w:rFonts w:ascii="Franklin Gothic Book" w:hAnsi="Franklin Gothic Book" w:cs="Times New Roman (Body CS)"/>
              <w:color w:val="808080" w:themeColor="background1" w:themeShade="80"/>
              <w:sz w:val="18"/>
              <w:szCs w:val="18"/>
            </w:rPr>
          </w:pPr>
          <w:r w:rsidRPr="001761AF">
            <w:rPr>
              <w:rFonts w:ascii="Franklin Gothic Book" w:hAnsi="Franklin Gothic Book" w:cs="Times New Roman (Body CS)"/>
              <w:color w:val="808080" w:themeColor="background1" w:themeShade="80"/>
              <w:sz w:val="18"/>
              <w:szCs w:val="18"/>
            </w:rPr>
            <w:t>Center on Budget and Policy Priorities</w:t>
          </w:r>
        </w:p>
      </w:tc>
    </w:tr>
  </w:tbl>
  <w:p w14:paraId="6F6F37BA" w14:textId="77777777" w:rsidR="00E45B75" w:rsidRDefault="00E45B75" w:rsidP="00E45B75">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13BCF1" w14:textId="77777777" w:rsidR="00BC7A1B" w:rsidRDefault="00BC7A1B" w:rsidP="00E45B75">
      <w:r>
        <w:separator/>
      </w:r>
    </w:p>
  </w:footnote>
  <w:footnote w:type="continuationSeparator" w:id="0">
    <w:p w14:paraId="64843FE6" w14:textId="77777777" w:rsidR="00BC7A1B" w:rsidRDefault="00BC7A1B" w:rsidP="00E45B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4BF505D"/>
    <w:multiLevelType w:val="hybridMultilevel"/>
    <w:tmpl w:val="4FD867A0"/>
    <w:lvl w:ilvl="0" w:tplc="E05A59AE">
      <w:start w:val="1"/>
      <w:numFmt w:val="bullet"/>
      <w:pStyle w:val="CBPP-ReportBulletItem"/>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59C5E62"/>
    <w:multiLevelType w:val="hybridMultilevel"/>
    <w:tmpl w:val="55028B50"/>
    <w:lvl w:ilvl="0" w:tplc="AD58B332">
      <w:start w:val="1"/>
      <w:numFmt w:val="bullet"/>
      <w:pStyle w:val="Goals-notes-bullets"/>
      <w:lvlText w:val=""/>
      <w:lvlJc w:val="left"/>
      <w:pPr>
        <w:ind w:left="720" w:hanging="360"/>
      </w:pPr>
      <w:rPr>
        <w:rFonts w:ascii="Symbol" w:hAnsi="Symbol" w:hint="default"/>
        <w:color w:val="C9955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1797791">
    <w:abstractNumId w:val="0"/>
  </w:num>
  <w:num w:numId="2" w16cid:durableId="13993548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CF5"/>
    <w:rsid w:val="00062E4F"/>
    <w:rsid w:val="00092170"/>
    <w:rsid w:val="001E0F68"/>
    <w:rsid w:val="00235083"/>
    <w:rsid w:val="0029791F"/>
    <w:rsid w:val="00297CCA"/>
    <w:rsid w:val="002F0E9D"/>
    <w:rsid w:val="003063E8"/>
    <w:rsid w:val="00352F76"/>
    <w:rsid w:val="00375810"/>
    <w:rsid w:val="00413558"/>
    <w:rsid w:val="004573FD"/>
    <w:rsid w:val="005A4220"/>
    <w:rsid w:val="005A6E56"/>
    <w:rsid w:val="005A71FC"/>
    <w:rsid w:val="00602E4F"/>
    <w:rsid w:val="00607C85"/>
    <w:rsid w:val="006336EC"/>
    <w:rsid w:val="006420BA"/>
    <w:rsid w:val="007C2E8C"/>
    <w:rsid w:val="007E0622"/>
    <w:rsid w:val="008B5896"/>
    <w:rsid w:val="008B651D"/>
    <w:rsid w:val="009278ED"/>
    <w:rsid w:val="00A05883"/>
    <w:rsid w:val="00A45C40"/>
    <w:rsid w:val="00A73F75"/>
    <w:rsid w:val="00AC70F8"/>
    <w:rsid w:val="00B409F4"/>
    <w:rsid w:val="00BC7A1B"/>
    <w:rsid w:val="00C512E6"/>
    <w:rsid w:val="00C76444"/>
    <w:rsid w:val="00CC7E06"/>
    <w:rsid w:val="00D41CF5"/>
    <w:rsid w:val="00D66E58"/>
    <w:rsid w:val="00E45B75"/>
    <w:rsid w:val="00E56A9F"/>
    <w:rsid w:val="00E71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B0734"/>
  <w15:chartTrackingRefBased/>
  <w15:docId w15:val="{D08CF432-F8A7-EA4A-9D9E-578085770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7E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7E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C7E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7E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7E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7E0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7E0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7E0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7E0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PP-ReportBulletItem">
    <w:name w:val="CBPP-Report Bullet Item"/>
    <w:basedOn w:val="Normal"/>
    <w:qFormat/>
    <w:rsid w:val="00C76444"/>
    <w:pPr>
      <w:numPr>
        <w:numId w:val="1"/>
      </w:numPr>
      <w:tabs>
        <w:tab w:val="left" w:pos="216"/>
      </w:tabs>
      <w:spacing w:after="120"/>
    </w:pPr>
    <w:rPr>
      <w:rFonts w:ascii="Garamond" w:eastAsia="Times New Roman" w:hAnsi="Garamond" w:cs="Times New Roman"/>
    </w:rPr>
  </w:style>
  <w:style w:type="character" w:customStyle="1" w:styleId="Heading1Char">
    <w:name w:val="Heading 1 Char"/>
    <w:basedOn w:val="DefaultParagraphFont"/>
    <w:link w:val="Heading1"/>
    <w:uiPriority w:val="9"/>
    <w:rsid w:val="00CC7E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7E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C7E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7E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7E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7E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7E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7E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7E06"/>
    <w:rPr>
      <w:rFonts w:eastAsiaTheme="majorEastAsia" w:cstheme="majorBidi"/>
      <w:color w:val="272727" w:themeColor="text1" w:themeTint="D8"/>
    </w:rPr>
  </w:style>
  <w:style w:type="paragraph" w:styleId="Title">
    <w:name w:val="Title"/>
    <w:basedOn w:val="Normal"/>
    <w:next w:val="Normal"/>
    <w:link w:val="TitleChar"/>
    <w:uiPriority w:val="10"/>
    <w:qFormat/>
    <w:rsid w:val="00CC7E0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7E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7E0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7E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7E0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C7E06"/>
    <w:rPr>
      <w:i/>
      <w:iCs/>
      <w:color w:val="404040" w:themeColor="text1" w:themeTint="BF"/>
    </w:rPr>
  </w:style>
  <w:style w:type="paragraph" w:styleId="ListParagraph">
    <w:name w:val="List Paragraph"/>
    <w:basedOn w:val="Normal"/>
    <w:uiPriority w:val="34"/>
    <w:qFormat/>
    <w:rsid w:val="00CC7E06"/>
    <w:pPr>
      <w:ind w:left="720"/>
      <w:contextualSpacing/>
    </w:pPr>
  </w:style>
  <w:style w:type="character" w:styleId="IntenseEmphasis">
    <w:name w:val="Intense Emphasis"/>
    <w:basedOn w:val="DefaultParagraphFont"/>
    <w:uiPriority w:val="21"/>
    <w:qFormat/>
    <w:rsid w:val="00CC7E06"/>
    <w:rPr>
      <w:i/>
      <w:iCs/>
      <w:color w:val="0F4761" w:themeColor="accent1" w:themeShade="BF"/>
    </w:rPr>
  </w:style>
  <w:style w:type="paragraph" w:styleId="IntenseQuote">
    <w:name w:val="Intense Quote"/>
    <w:basedOn w:val="Normal"/>
    <w:next w:val="Normal"/>
    <w:link w:val="IntenseQuoteChar"/>
    <w:uiPriority w:val="30"/>
    <w:qFormat/>
    <w:rsid w:val="00CC7E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7E06"/>
    <w:rPr>
      <w:i/>
      <w:iCs/>
      <w:color w:val="0F4761" w:themeColor="accent1" w:themeShade="BF"/>
    </w:rPr>
  </w:style>
  <w:style w:type="character" w:styleId="IntenseReference">
    <w:name w:val="Intense Reference"/>
    <w:basedOn w:val="DefaultParagraphFont"/>
    <w:uiPriority w:val="32"/>
    <w:qFormat/>
    <w:rsid w:val="00CC7E06"/>
    <w:rPr>
      <w:b/>
      <w:bCs/>
      <w:smallCaps/>
      <w:color w:val="0F4761" w:themeColor="accent1" w:themeShade="BF"/>
      <w:spacing w:val="5"/>
    </w:rPr>
  </w:style>
  <w:style w:type="paragraph" w:customStyle="1" w:styleId="Goals-H1">
    <w:name w:val="Goals-H1"/>
    <w:basedOn w:val="Normal"/>
    <w:qFormat/>
    <w:rsid w:val="00D41CF5"/>
    <w:pPr>
      <w:spacing w:after="80" w:line="580" w:lineRule="exact"/>
    </w:pPr>
    <w:rPr>
      <w:rFonts w:ascii="Garamond" w:hAnsi="Garamond" w:cs="Times New Roman (Body CS)"/>
      <w:b/>
      <w:sz w:val="40"/>
      <w:szCs w:val="40"/>
    </w:rPr>
  </w:style>
  <w:style w:type="paragraph" w:customStyle="1" w:styleId="Goals-question">
    <w:name w:val="Goals-question"/>
    <w:basedOn w:val="Normal"/>
    <w:qFormat/>
    <w:rsid w:val="00235083"/>
    <w:pPr>
      <w:spacing w:line="320" w:lineRule="exact"/>
    </w:pPr>
    <w:rPr>
      <w:rFonts w:ascii="Franklin Gothic Book" w:hAnsi="Franklin Gothic Book" w:cs="Times New Roman (Body CS)"/>
      <w:sz w:val="20"/>
    </w:rPr>
  </w:style>
  <w:style w:type="paragraph" w:customStyle="1" w:styleId="Goals-H2">
    <w:name w:val="Goals-H2"/>
    <w:basedOn w:val="Normal"/>
    <w:qFormat/>
    <w:rsid w:val="002F0E9D"/>
    <w:pPr>
      <w:spacing w:line="360" w:lineRule="exact"/>
    </w:pPr>
    <w:rPr>
      <w:rFonts w:ascii="Franklin Gothic Book" w:hAnsi="Franklin Gothic Book" w:cs="Times New Roman (Body CS)"/>
      <w:b/>
    </w:rPr>
  </w:style>
  <w:style w:type="table" w:styleId="TableGrid">
    <w:name w:val="Table Grid"/>
    <w:basedOn w:val="TableNormal"/>
    <w:uiPriority w:val="39"/>
    <w:rsid w:val="00CC7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oals-question-heading">
    <w:name w:val="Goals-question-heading"/>
    <w:basedOn w:val="Normal"/>
    <w:qFormat/>
    <w:rsid w:val="007E0622"/>
    <w:pPr>
      <w:spacing w:before="40" w:after="120"/>
    </w:pPr>
    <w:rPr>
      <w:rFonts w:ascii="Franklin Gothic Medium" w:hAnsi="Franklin Gothic Medium" w:cs="Times New Roman (Body CS)"/>
      <w:color w:val="FFFFFF" w:themeColor="background1"/>
    </w:rPr>
  </w:style>
  <w:style w:type="paragraph" w:customStyle="1" w:styleId="Goals-body-bold">
    <w:name w:val="Goals-body-bold"/>
    <w:basedOn w:val="Goals-question"/>
    <w:qFormat/>
    <w:rsid w:val="007E0622"/>
    <w:pPr>
      <w:spacing w:before="40" w:after="80"/>
    </w:pPr>
    <w:rPr>
      <w:rFonts w:ascii="Franklin Gothic Medium" w:hAnsi="Franklin Gothic Medium"/>
    </w:rPr>
  </w:style>
  <w:style w:type="paragraph" w:customStyle="1" w:styleId="Goals-notes">
    <w:name w:val="Goals-notes"/>
    <w:basedOn w:val="Goals-question"/>
    <w:qFormat/>
    <w:rsid w:val="00235083"/>
    <w:pPr>
      <w:spacing w:before="40" w:after="120" w:line="240" w:lineRule="auto"/>
    </w:pPr>
  </w:style>
  <w:style w:type="paragraph" w:customStyle="1" w:styleId="Goals-body">
    <w:name w:val="Goals-body"/>
    <w:basedOn w:val="Goals-question"/>
    <w:qFormat/>
    <w:rsid w:val="009278ED"/>
  </w:style>
  <w:style w:type="paragraph" w:customStyle="1" w:styleId="Goals-notes-bullets">
    <w:name w:val="Goals-notes-bullets"/>
    <w:basedOn w:val="Goals-notes"/>
    <w:qFormat/>
    <w:rsid w:val="00297CCA"/>
    <w:pPr>
      <w:numPr>
        <w:numId w:val="2"/>
      </w:numPr>
      <w:spacing w:before="0"/>
      <w:ind w:left="576" w:hanging="216"/>
    </w:pPr>
  </w:style>
  <w:style w:type="paragraph" w:styleId="Header">
    <w:name w:val="header"/>
    <w:basedOn w:val="Normal"/>
    <w:link w:val="HeaderChar"/>
    <w:uiPriority w:val="99"/>
    <w:unhideWhenUsed/>
    <w:rsid w:val="00E45B75"/>
    <w:pPr>
      <w:tabs>
        <w:tab w:val="center" w:pos="4680"/>
        <w:tab w:val="right" w:pos="9360"/>
      </w:tabs>
    </w:pPr>
  </w:style>
  <w:style w:type="character" w:customStyle="1" w:styleId="HeaderChar">
    <w:name w:val="Header Char"/>
    <w:basedOn w:val="DefaultParagraphFont"/>
    <w:link w:val="Header"/>
    <w:uiPriority w:val="99"/>
    <w:rsid w:val="00E45B75"/>
  </w:style>
  <w:style w:type="paragraph" w:styleId="Footer">
    <w:name w:val="footer"/>
    <w:basedOn w:val="Normal"/>
    <w:link w:val="FooterChar"/>
    <w:uiPriority w:val="99"/>
    <w:unhideWhenUsed/>
    <w:rsid w:val="00E45B75"/>
    <w:pPr>
      <w:tabs>
        <w:tab w:val="center" w:pos="4680"/>
        <w:tab w:val="right" w:pos="9360"/>
      </w:tabs>
    </w:pPr>
  </w:style>
  <w:style w:type="character" w:customStyle="1" w:styleId="FooterChar">
    <w:name w:val="Footer Char"/>
    <w:basedOn w:val="DefaultParagraphFont"/>
    <w:link w:val="Footer"/>
    <w:uiPriority w:val="99"/>
    <w:rsid w:val="00E45B75"/>
  </w:style>
  <w:style w:type="character" w:styleId="PageNumber">
    <w:name w:val="page number"/>
    <w:basedOn w:val="DefaultParagraphFont"/>
    <w:uiPriority w:val="99"/>
    <w:semiHidden/>
    <w:unhideWhenUsed/>
    <w:rsid w:val="00E45B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0987734">
      <w:bodyDiv w:val="1"/>
      <w:marLeft w:val="0"/>
      <w:marRight w:val="0"/>
      <w:marTop w:val="0"/>
      <w:marBottom w:val="0"/>
      <w:divBdr>
        <w:top w:val="none" w:sz="0" w:space="0" w:color="auto"/>
        <w:left w:val="none" w:sz="0" w:space="0" w:color="auto"/>
        <w:bottom w:val="none" w:sz="0" w:space="0" w:color="auto"/>
        <w:right w:val="none" w:sz="0" w:space="0" w:color="auto"/>
      </w:divBdr>
      <w:divsChild>
        <w:div w:id="2041973198">
          <w:marLeft w:val="0"/>
          <w:marRight w:val="0"/>
          <w:marTop w:val="0"/>
          <w:marBottom w:val="0"/>
          <w:divBdr>
            <w:top w:val="none" w:sz="0" w:space="0" w:color="auto"/>
            <w:left w:val="none" w:sz="0" w:space="0" w:color="auto"/>
            <w:bottom w:val="none" w:sz="0" w:space="0" w:color="auto"/>
            <w:right w:val="none" w:sz="0" w:space="0" w:color="auto"/>
          </w:divBdr>
          <w:divsChild>
            <w:div w:id="1886133300">
              <w:marLeft w:val="0"/>
              <w:marRight w:val="0"/>
              <w:marTop w:val="0"/>
              <w:marBottom w:val="0"/>
              <w:divBdr>
                <w:top w:val="none" w:sz="0" w:space="0" w:color="auto"/>
                <w:left w:val="none" w:sz="0" w:space="0" w:color="auto"/>
                <w:bottom w:val="none" w:sz="0" w:space="0" w:color="auto"/>
                <w:right w:val="none" w:sz="0" w:space="0" w:color="auto"/>
              </w:divBdr>
            </w:div>
            <w:div w:id="266280008">
              <w:marLeft w:val="0"/>
              <w:marRight w:val="0"/>
              <w:marTop w:val="0"/>
              <w:marBottom w:val="0"/>
              <w:divBdr>
                <w:top w:val="none" w:sz="0" w:space="0" w:color="auto"/>
                <w:left w:val="none" w:sz="0" w:space="0" w:color="auto"/>
                <w:bottom w:val="none" w:sz="0" w:space="0" w:color="auto"/>
                <w:right w:val="none" w:sz="0" w:space="0" w:color="auto"/>
              </w:divBdr>
            </w:div>
          </w:divsChild>
        </w:div>
        <w:div w:id="1072116823">
          <w:marLeft w:val="0"/>
          <w:marRight w:val="0"/>
          <w:marTop w:val="0"/>
          <w:marBottom w:val="0"/>
          <w:divBdr>
            <w:top w:val="none" w:sz="0" w:space="0" w:color="auto"/>
            <w:left w:val="none" w:sz="0" w:space="0" w:color="auto"/>
            <w:bottom w:val="none" w:sz="0" w:space="0" w:color="auto"/>
            <w:right w:val="none" w:sz="0" w:space="0" w:color="auto"/>
          </w:divBdr>
        </w:div>
      </w:divsChild>
    </w:div>
    <w:div w:id="1109085951">
      <w:bodyDiv w:val="1"/>
      <w:marLeft w:val="0"/>
      <w:marRight w:val="0"/>
      <w:marTop w:val="0"/>
      <w:marBottom w:val="0"/>
      <w:divBdr>
        <w:top w:val="none" w:sz="0" w:space="0" w:color="auto"/>
        <w:left w:val="none" w:sz="0" w:space="0" w:color="auto"/>
        <w:bottom w:val="none" w:sz="0" w:space="0" w:color="auto"/>
        <w:right w:val="none" w:sz="0" w:space="0" w:color="auto"/>
      </w:divBdr>
      <w:divsChild>
        <w:div w:id="1240604489">
          <w:marLeft w:val="0"/>
          <w:marRight w:val="0"/>
          <w:marTop w:val="0"/>
          <w:marBottom w:val="0"/>
          <w:divBdr>
            <w:top w:val="none" w:sz="0" w:space="0" w:color="auto"/>
            <w:left w:val="none" w:sz="0" w:space="0" w:color="auto"/>
            <w:bottom w:val="none" w:sz="0" w:space="0" w:color="auto"/>
            <w:right w:val="none" w:sz="0" w:space="0" w:color="auto"/>
          </w:divBdr>
          <w:divsChild>
            <w:div w:id="1052460226">
              <w:marLeft w:val="0"/>
              <w:marRight w:val="0"/>
              <w:marTop w:val="0"/>
              <w:marBottom w:val="0"/>
              <w:divBdr>
                <w:top w:val="none" w:sz="0" w:space="0" w:color="auto"/>
                <w:left w:val="none" w:sz="0" w:space="0" w:color="auto"/>
                <w:bottom w:val="none" w:sz="0" w:space="0" w:color="auto"/>
                <w:right w:val="none" w:sz="0" w:space="0" w:color="auto"/>
              </w:divBdr>
            </w:div>
            <w:div w:id="1615137998">
              <w:marLeft w:val="0"/>
              <w:marRight w:val="0"/>
              <w:marTop w:val="0"/>
              <w:marBottom w:val="0"/>
              <w:divBdr>
                <w:top w:val="none" w:sz="0" w:space="0" w:color="auto"/>
                <w:left w:val="none" w:sz="0" w:space="0" w:color="auto"/>
                <w:bottom w:val="none" w:sz="0" w:space="0" w:color="auto"/>
                <w:right w:val="none" w:sz="0" w:space="0" w:color="auto"/>
              </w:divBdr>
            </w:div>
          </w:divsChild>
        </w:div>
        <w:div w:id="1116557489">
          <w:marLeft w:val="0"/>
          <w:marRight w:val="0"/>
          <w:marTop w:val="0"/>
          <w:marBottom w:val="0"/>
          <w:divBdr>
            <w:top w:val="none" w:sz="0" w:space="0" w:color="auto"/>
            <w:left w:val="none" w:sz="0" w:space="0" w:color="auto"/>
            <w:bottom w:val="none" w:sz="0" w:space="0" w:color="auto"/>
            <w:right w:val="none" w:sz="0" w:space="0" w:color="auto"/>
          </w:divBdr>
        </w:div>
      </w:divsChild>
    </w:div>
    <w:div w:id="178677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obcady/Desktop/WIC-toolkit-design/Goal-1-WIC-toolkit-not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Goal-1-WIC-toolkit-notes.dotx</Template>
  <TotalTime>11</TotalTime>
  <Pages>3</Pages>
  <Words>691</Words>
  <Characters>3940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Rob Cady</cp:lastModifiedBy>
  <cp:revision>9</cp:revision>
  <dcterms:created xsi:type="dcterms:W3CDTF">2024-12-16T17:04:00Z</dcterms:created>
  <dcterms:modified xsi:type="dcterms:W3CDTF">2024-12-17T18:30:00Z</dcterms:modified>
</cp:coreProperties>
</file>